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34C40C" w14:textId="6649A93E" w:rsidR="00C94585" w:rsidRDefault="00844FDA" w:rsidP="00C94585">
      <w:pPr>
        <w:jc w:val="both"/>
        <w:rPr>
          <w:rFonts w:ascii="Times New Roman" w:hAnsi="Times New Roman"/>
          <w:bCs/>
          <w:szCs w:val="24"/>
        </w:rPr>
      </w:pPr>
      <w:r w:rsidRPr="00844FDA">
        <w:rPr>
          <w:rFonts w:ascii="Times New Roman" w:eastAsia="Times New Roman" w:hAnsi="Times New Roman" w:cs="Times New Roman"/>
          <w:b/>
          <w:szCs w:val="24"/>
        </w:rPr>
        <w:t xml:space="preserve">          </w:t>
      </w:r>
      <w:r>
        <w:rPr>
          <w:rFonts w:ascii="Times New Roman" w:eastAsia="Times New Roman" w:hAnsi="Times New Roman" w:cs="Times New Roman"/>
          <w:b/>
          <w:szCs w:val="24"/>
        </w:rPr>
        <w:t xml:space="preserve">    </w:t>
      </w:r>
      <w:r w:rsidRPr="00844FDA">
        <w:rPr>
          <w:rFonts w:ascii="Times New Roman" w:eastAsia="Times New Roman" w:hAnsi="Times New Roman" w:cs="Times New Roman"/>
          <w:b/>
          <w:szCs w:val="24"/>
        </w:rPr>
        <w:t xml:space="preserve">     </w:t>
      </w:r>
      <w:r w:rsidR="00C94585">
        <w:rPr>
          <w:rFonts w:ascii="Times New Roman" w:eastAsia="Times New Roman" w:hAnsi="Times New Roman" w:cs="Times New Roman"/>
          <w:b/>
          <w:szCs w:val="24"/>
        </w:rPr>
        <w:tab/>
      </w:r>
      <w:r w:rsidR="00C94585">
        <w:rPr>
          <w:rFonts w:ascii="Times New Roman" w:eastAsia="Times New Roman" w:hAnsi="Times New Roman" w:cs="Times New Roman"/>
          <w:b/>
          <w:szCs w:val="24"/>
        </w:rPr>
        <w:tab/>
      </w:r>
      <w:r w:rsidR="00C94585">
        <w:rPr>
          <w:rFonts w:ascii="Times New Roman" w:eastAsia="Times New Roman" w:hAnsi="Times New Roman" w:cs="Times New Roman"/>
          <w:b/>
          <w:szCs w:val="24"/>
        </w:rPr>
        <w:tab/>
      </w:r>
      <w:r w:rsidR="00C94585">
        <w:rPr>
          <w:rFonts w:ascii="Times New Roman" w:eastAsia="Times New Roman" w:hAnsi="Times New Roman" w:cs="Times New Roman"/>
          <w:b/>
          <w:szCs w:val="24"/>
        </w:rPr>
        <w:tab/>
      </w:r>
      <w:r w:rsidR="00C94585">
        <w:rPr>
          <w:rFonts w:ascii="Times New Roman" w:eastAsia="Times New Roman" w:hAnsi="Times New Roman" w:cs="Times New Roman"/>
          <w:b/>
          <w:szCs w:val="24"/>
        </w:rPr>
        <w:tab/>
      </w:r>
      <w:r w:rsidR="00C94585">
        <w:rPr>
          <w:rFonts w:ascii="Times New Roman" w:eastAsia="Times New Roman" w:hAnsi="Times New Roman" w:cs="Times New Roman"/>
          <w:b/>
          <w:szCs w:val="24"/>
        </w:rPr>
        <w:tab/>
      </w:r>
      <w:r w:rsidR="00C94585">
        <w:rPr>
          <w:rFonts w:ascii="Times New Roman" w:eastAsia="Times New Roman" w:hAnsi="Times New Roman" w:cs="Times New Roman"/>
          <w:b/>
          <w:szCs w:val="24"/>
        </w:rPr>
        <w:tab/>
      </w:r>
      <w:r w:rsidRPr="00844FDA">
        <w:rPr>
          <w:rFonts w:ascii="Times New Roman" w:eastAsia="Times New Roman" w:hAnsi="Times New Roman" w:cs="Times New Roman"/>
          <w:b/>
          <w:szCs w:val="24"/>
        </w:rPr>
        <w:t xml:space="preserve"> </w:t>
      </w:r>
      <w:r w:rsidR="00C94585" w:rsidRPr="00233B4D">
        <w:rPr>
          <w:rFonts w:ascii="Times New Roman" w:hAnsi="Times New Roman"/>
          <w:bCs/>
          <w:szCs w:val="24"/>
        </w:rPr>
        <w:t xml:space="preserve">All’Ufficio Procedimenti Elettorali </w:t>
      </w:r>
    </w:p>
    <w:p w14:paraId="32EE9DAB" w14:textId="66942FD0" w:rsidR="00233B4D" w:rsidRPr="00233B4D" w:rsidRDefault="00233B4D" w:rsidP="00C94585">
      <w:pPr>
        <w:jc w:val="both"/>
        <w:rPr>
          <w:rFonts w:ascii="Times New Roman" w:hAnsi="Times New Roman"/>
          <w:bCs/>
          <w:color w:val="auto"/>
          <w:szCs w:val="24"/>
        </w:rPr>
      </w:pPr>
      <w:r>
        <w:rPr>
          <w:rFonts w:ascii="Times New Roman" w:hAnsi="Times New Roman"/>
          <w:bCs/>
          <w:color w:val="auto"/>
          <w:szCs w:val="24"/>
        </w:rPr>
        <w:tab/>
      </w:r>
      <w:r>
        <w:rPr>
          <w:rFonts w:ascii="Times New Roman" w:hAnsi="Times New Roman"/>
          <w:bCs/>
          <w:color w:val="auto"/>
          <w:szCs w:val="24"/>
        </w:rPr>
        <w:tab/>
      </w:r>
      <w:r>
        <w:rPr>
          <w:rFonts w:ascii="Times New Roman" w:hAnsi="Times New Roman"/>
          <w:bCs/>
          <w:color w:val="auto"/>
          <w:szCs w:val="24"/>
        </w:rPr>
        <w:tab/>
      </w:r>
      <w:r>
        <w:rPr>
          <w:rFonts w:ascii="Times New Roman" w:hAnsi="Times New Roman"/>
          <w:bCs/>
          <w:color w:val="auto"/>
          <w:szCs w:val="24"/>
        </w:rPr>
        <w:tab/>
      </w:r>
      <w:r>
        <w:rPr>
          <w:rFonts w:ascii="Times New Roman" w:hAnsi="Times New Roman"/>
          <w:bCs/>
          <w:color w:val="auto"/>
          <w:szCs w:val="24"/>
        </w:rPr>
        <w:tab/>
      </w:r>
      <w:r>
        <w:rPr>
          <w:rFonts w:ascii="Times New Roman" w:hAnsi="Times New Roman"/>
          <w:bCs/>
          <w:color w:val="auto"/>
          <w:szCs w:val="24"/>
        </w:rPr>
        <w:tab/>
      </w:r>
      <w:r>
        <w:rPr>
          <w:rFonts w:ascii="Times New Roman" w:hAnsi="Times New Roman"/>
          <w:bCs/>
          <w:color w:val="auto"/>
          <w:szCs w:val="24"/>
        </w:rPr>
        <w:tab/>
      </w:r>
      <w:r>
        <w:rPr>
          <w:rFonts w:ascii="Times New Roman" w:hAnsi="Times New Roman"/>
          <w:bCs/>
          <w:color w:val="auto"/>
          <w:szCs w:val="24"/>
        </w:rPr>
        <w:tab/>
        <w:t xml:space="preserve">        </w:t>
      </w:r>
      <w:hyperlink r:id="rId11" w:history="1">
        <w:r w:rsidRPr="00AD4350">
          <w:rPr>
            <w:rStyle w:val="Collegamentoipertestuale"/>
            <w:rFonts w:ascii="Times New Roman" w:hAnsi="Times New Roman"/>
            <w:bCs/>
            <w:szCs w:val="24"/>
          </w:rPr>
          <w:t>upe@uniroma2.it</w:t>
        </w:r>
      </w:hyperlink>
      <w:r>
        <w:rPr>
          <w:rFonts w:ascii="Times New Roman" w:hAnsi="Times New Roman"/>
          <w:bCs/>
          <w:color w:val="auto"/>
          <w:szCs w:val="24"/>
        </w:rPr>
        <w:t xml:space="preserve"> </w:t>
      </w:r>
    </w:p>
    <w:p w14:paraId="0D51A899" w14:textId="77777777" w:rsidR="00C94585" w:rsidRDefault="00C94585" w:rsidP="00C94585">
      <w:pPr>
        <w:jc w:val="both"/>
        <w:rPr>
          <w:rFonts w:ascii="Times New Roman" w:hAnsi="Times New Roman"/>
          <w:b/>
          <w:bCs/>
          <w:szCs w:val="24"/>
          <w:u w:val="single"/>
        </w:rPr>
      </w:pPr>
    </w:p>
    <w:p w14:paraId="10BDBDD1" w14:textId="5DFB2C42" w:rsidR="00C94585" w:rsidRDefault="00C94585" w:rsidP="00C94585">
      <w:pPr>
        <w:jc w:val="both"/>
        <w:rPr>
          <w:rFonts w:ascii="Times New Roman" w:hAnsi="Times New Roman"/>
          <w:szCs w:val="24"/>
        </w:rPr>
      </w:pPr>
    </w:p>
    <w:p w14:paraId="07DDB6D2" w14:textId="77777777" w:rsidR="00233B4D" w:rsidRDefault="00233B4D" w:rsidP="00C94585">
      <w:pPr>
        <w:jc w:val="both"/>
        <w:rPr>
          <w:rFonts w:ascii="Times New Roman" w:hAnsi="Times New Roman"/>
          <w:szCs w:val="24"/>
        </w:rPr>
      </w:pPr>
      <w:bookmarkStart w:id="0" w:name="_GoBack"/>
      <w:bookmarkEnd w:id="0"/>
    </w:p>
    <w:p w14:paraId="5A27B24C" w14:textId="77777777" w:rsidR="00C94585" w:rsidRDefault="00C94585" w:rsidP="00D51DA1">
      <w:pPr>
        <w:spacing w:after="0" w:line="240" w:lineRule="auto"/>
        <w:ind w:left="993" w:hanging="99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Oggetto: Presentazione di candidatura per l’elezione di 2 rappresentanti del personale Tecnico Amministrativo e Bibliotecario nel Senato Accademico.</w:t>
      </w:r>
    </w:p>
    <w:p w14:paraId="3FEFF05D" w14:textId="11689D2F" w:rsidR="00C94585" w:rsidRDefault="00C94585" w:rsidP="00C94585">
      <w:pPr>
        <w:spacing w:after="0" w:line="240" w:lineRule="auto"/>
        <w:jc w:val="both"/>
        <w:rPr>
          <w:rFonts w:ascii="Times New Roman" w:hAnsi="Times New Roman"/>
          <w:b/>
          <w:szCs w:val="24"/>
        </w:rPr>
      </w:pPr>
    </w:p>
    <w:p w14:paraId="7562C72C" w14:textId="77777777" w:rsidR="00C94585" w:rsidRDefault="00C94585" w:rsidP="00C94585">
      <w:pPr>
        <w:spacing w:after="0" w:line="240" w:lineRule="auto"/>
        <w:jc w:val="both"/>
        <w:rPr>
          <w:rFonts w:ascii="Times New Roman" w:hAnsi="Times New Roman"/>
          <w:b/>
          <w:szCs w:val="24"/>
        </w:rPr>
      </w:pPr>
    </w:p>
    <w:p w14:paraId="72E5090E" w14:textId="77777777" w:rsidR="00C94585" w:rsidRDefault="00C94585" w:rsidP="00C94585">
      <w:pPr>
        <w:spacing w:after="0" w:line="240" w:lineRule="auto"/>
        <w:jc w:val="both"/>
        <w:rPr>
          <w:rFonts w:ascii="Times New Roman" w:hAnsi="Times New Roman"/>
          <w:b/>
          <w:szCs w:val="24"/>
        </w:rPr>
      </w:pPr>
    </w:p>
    <w:p w14:paraId="57996628" w14:textId="77777777" w:rsidR="00C94585" w:rsidRDefault="00C94585" w:rsidP="00C94585">
      <w:pPr>
        <w:spacing w:after="0" w:line="240" w:lineRule="auto"/>
        <w:jc w:val="both"/>
        <w:rPr>
          <w:rFonts w:ascii="Times New Roman" w:hAnsi="Times New Roman"/>
          <w:b/>
          <w:szCs w:val="24"/>
        </w:rPr>
      </w:pPr>
    </w:p>
    <w:p w14:paraId="32F0E0FA" w14:textId="77777777" w:rsidR="00C94585" w:rsidRDefault="00C94585" w:rsidP="00D51DA1">
      <w:pPr>
        <w:spacing w:after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Il/La  sottoscritto/a ____</w:t>
      </w:r>
      <w:r>
        <w:rPr>
          <w:rFonts w:ascii="Times New Roman" w:hAnsi="Times New Roman"/>
          <w:b/>
          <w:szCs w:val="24"/>
        </w:rPr>
        <w:t>________________________,</w:t>
      </w:r>
      <w:r>
        <w:rPr>
          <w:rFonts w:ascii="Times New Roman" w:hAnsi="Times New Roman"/>
          <w:szCs w:val="24"/>
        </w:rPr>
        <w:t xml:space="preserve"> nato/a </w:t>
      </w:r>
      <w:proofErr w:type="spellStart"/>
      <w:r>
        <w:rPr>
          <w:rFonts w:ascii="Times New Roman" w:hAnsi="Times New Roman"/>
          <w:szCs w:val="24"/>
        </w:rPr>
        <w:t>a</w:t>
      </w:r>
      <w:proofErr w:type="spellEnd"/>
      <w:r>
        <w:rPr>
          <w:rFonts w:ascii="Times New Roman" w:hAnsi="Times New Roman"/>
          <w:szCs w:val="24"/>
        </w:rPr>
        <w:t xml:space="preserve"> ___________________________ il_____________________, in servizio presso l’Ufficio ____________________________ presenta la propria candidatura per l’elezione al Senato Accademico in rappresentanza del Personale Tecnico Amministrativo e Bibliotecario.</w:t>
      </w:r>
    </w:p>
    <w:p w14:paraId="5DF3A57E" w14:textId="77777777" w:rsidR="00C94585" w:rsidRDefault="00C94585" w:rsidP="00C94585">
      <w:pPr>
        <w:spacing w:after="0" w:line="240" w:lineRule="auto"/>
        <w:jc w:val="both"/>
        <w:rPr>
          <w:rFonts w:ascii="Times New Roman" w:hAnsi="Times New Roman"/>
          <w:szCs w:val="24"/>
        </w:rPr>
      </w:pPr>
    </w:p>
    <w:p w14:paraId="6720C855" w14:textId="77777777" w:rsidR="00C94585" w:rsidRDefault="00C94585" w:rsidP="00C94585">
      <w:pPr>
        <w:spacing w:after="0" w:line="240" w:lineRule="auto"/>
        <w:jc w:val="both"/>
        <w:rPr>
          <w:rFonts w:ascii="Times New Roman" w:hAnsi="Times New Roman"/>
          <w:szCs w:val="24"/>
        </w:rPr>
      </w:pPr>
    </w:p>
    <w:p w14:paraId="6FB264DB" w14:textId="75F09E47" w:rsidR="00C94585" w:rsidRDefault="00C94585" w:rsidP="00C94585">
      <w:pPr>
        <w:spacing w:after="0" w:line="240" w:lineRule="auto"/>
        <w:jc w:val="both"/>
        <w:rPr>
          <w:rFonts w:ascii="Times New Roman" w:hAnsi="Times New Roman"/>
          <w:szCs w:val="24"/>
        </w:rPr>
      </w:pPr>
    </w:p>
    <w:p w14:paraId="2AF4EE59" w14:textId="77777777" w:rsidR="00C94585" w:rsidRDefault="00C94585" w:rsidP="00C94585">
      <w:pPr>
        <w:spacing w:after="0" w:line="240" w:lineRule="auto"/>
        <w:jc w:val="both"/>
        <w:rPr>
          <w:rFonts w:ascii="Times New Roman" w:hAnsi="Times New Roman"/>
          <w:szCs w:val="24"/>
        </w:rPr>
      </w:pPr>
    </w:p>
    <w:p w14:paraId="29D408B1" w14:textId="77777777" w:rsidR="00C94585" w:rsidRDefault="00C94585" w:rsidP="00C94585">
      <w:pPr>
        <w:spacing w:after="0"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Roma, ______________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Firma del candidato</w:t>
      </w:r>
    </w:p>
    <w:p w14:paraId="465E2DC4" w14:textId="77777777" w:rsidR="00C94585" w:rsidRDefault="00C94585" w:rsidP="00C94585">
      <w:pPr>
        <w:pStyle w:val="Corpotesto"/>
        <w:spacing w:line="360" w:lineRule="auto"/>
        <w:rPr>
          <w:sz w:val="24"/>
          <w:szCs w:val="24"/>
        </w:rPr>
      </w:pPr>
    </w:p>
    <w:p w14:paraId="260E8C46" w14:textId="77777777" w:rsidR="00C94585" w:rsidRDefault="00C94585" w:rsidP="00C94585">
      <w:pPr>
        <w:rPr>
          <w:rFonts w:ascii="Times New Roman" w:hAnsi="Times New Roman"/>
          <w:szCs w:val="24"/>
          <w:lang w:eastAsia="it-IT"/>
        </w:rPr>
      </w:pPr>
      <w:r>
        <w:rPr>
          <w:rFonts w:ascii="Times New Roman" w:hAnsi="Times New Roman"/>
          <w:szCs w:val="24"/>
          <w:lang w:eastAsia="it-IT"/>
        </w:rPr>
        <w:tab/>
      </w:r>
      <w:r>
        <w:rPr>
          <w:rFonts w:ascii="Times New Roman" w:hAnsi="Times New Roman"/>
          <w:szCs w:val="24"/>
          <w:lang w:eastAsia="it-IT"/>
        </w:rPr>
        <w:tab/>
      </w:r>
      <w:r>
        <w:rPr>
          <w:rFonts w:ascii="Times New Roman" w:hAnsi="Times New Roman"/>
          <w:szCs w:val="24"/>
          <w:lang w:eastAsia="it-IT"/>
        </w:rPr>
        <w:tab/>
      </w:r>
      <w:r>
        <w:rPr>
          <w:rFonts w:ascii="Times New Roman" w:hAnsi="Times New Roman"/>
          <w:szCs w:val="24"/>
          <w:lang w:eastAsia="it-IT"/>
        </w:rPr>
        <w:tab/>
      </w:r>
      <w:r>
        <w:rPr>
          <w:rFonts w:ascii="Times New Roman" w:hAnsi="Times New Roman"/>
          <w:szCs w:val="24"/>
          <w:lang w:eastAsia="it-IT"/>
        </w:rPr>
        <w:tab/>
      </w:r>
      <w:r>
        <w:rPr>
          <w:rFonts w:ascii="Times New Roman" w:hAnsi="Times New Roman"/>
          <w:szCs w:val="24"/>
          <w:lang w:eastAsia="it-IT"/>
        </w:rPr>
        <w:tab/>
      </w:r>
      <w:r>
        <w:rPr>
          <w:rFonts w:ascii="Times New Roman" w:hAnsi="Times New Roman"/>
          <w:szCs w:val="24"/>
          <w:lang w:eastAsia="it-IT"/>
        </w:rPr>
        <w:tab/>
      </w:r>
      <w:r>
        <w:rPr>
          <w:rFonts w:ascii="Times New Roman" w:hAnsi="Times New Roman"/>
          <w:szCs w:val="24"/>
          <w:lang w:eastAsia="it-IT"/>
        </w:rPr>
        <w:tab/>
        <w:t>___________________________</w:t>
      </w:r>
    </w:p>
    <w:p w14:paraId="697E4D75" w14:textId="1C7D4036" w:rsidR="001C2A00" w:rsidRDefault="001C2A00" w:rsidP="00C94585">
      <w:pPr>
        <w:spacing w:after="0" w:line="240" w:lineRule="auto"/>
        <w:ind w:left="4248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p w14:paraId="0C152BC4" w14:textId="233CB102" w:rsidR="00C94585" w:rsidRDefault="00C94585" w:rsidP="00C94585">
      <w:pPr>
        <w:spacing w:after="0" w:line="240" w:lineRule="auto"/>
        <w:ind w:left="4248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p w14:paraId="6A5F530B" w14:textId="61913F19" w:rsidR="00C94585" w:rsidRDefault="00C94585" w:rsidP="00C94585">
      <w:pPr>
        <w:spacing w:after="0" w:line="240" w:lineRule="auto"/>
        <w:ind w:left="4248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p w14:paraId="1C2E7D7F" w14:textId="77777777" w:rsidR="00C94585" w:rsidRDefault="00C94585" w:rsidP="00C94585">
      <w:pPr>
        <w:spacing w:after="0" w:line="240" w:lineRule="auto"/>
        <w:ind w:left="4248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p w14:paraId="6DE7D22C" w14:textId="7176CD6E" w:rsidR="00C94585" w:rsidRDefault="00C94585" w:rsidP="00C94585">
      <w:pPr>
        <w:spacing w:after="0" w:line="240" w:lineRule="auto"/>
        <w:ind w:left="4248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p w14:paraId="66C21219" w14:textId="086BE189" w:rsidR="00C94585" w:rsidRDefault="00C94585" w:rsidP="00C94585">
      <w:pPr>
        <w:spacing w:after="0" w:line="240" w:lineRule="auto"/>
        <w:ind w:left="4248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p w14:paraId="086D3B86" w14:textId="77777777" w:rsidR="00C94585" w:rsidRPr="00FA6772" w:rsidRDefault="00C94585" w:rsidP="00C94585">
      <w:pPr>
        <w:rPr>
          <w:rFonts w:ascii="Times New Roman" w:hAnsi="Times New Roman"/>
          <w:szCs w:val="24"/>
          <w:lang w:eastAsia="it-IT"/>
        </w:rPr>
      </w:pPr>
      <w:r w:rsidRPr="00FA6772">
        <w:rPr>
          <w:rFonts w:ascii="Times New Roman" w:hAnsi="Times New Roman"/>
          <w:szCs w:val="24"/>
          <w:lang w:eastAsia="it-IT"/>
        </w:rPr>
        <w:t>Nota: si allega alla presente copia del documento di identità</w:t>
      </w:r>
    </w:p>
    <w:p w14:paraId="2DB80A3B" w14:textId="77777777" w:rsidR="00C94585" w:rsidRPr="00E2360F" w:rsidRDefault="00C94585" w:rsidP="00C94585">
      <w:pPr>
        <w:spacing w:after="0" w:line="240" w:lineRule="auto"/>
        <w:ind w:left="4248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sectPr w:rsidR="00C94585" w:rsidRPr="00E2360F" w:rsidSect="00844FDA">
      <w:headerReference w:type="default" r:id="rId12"/>
      <w:footerReference w:type="default" r:id="rId13"/>
      <w:pgSz w:w="11906" w:h="16838"/>
      <w:pgMar w:top="2268" w:right="1133" w:bottom="1559" w:left="993" w:header="567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57F0C0" w14:textId="77777777" w:rsidR="00F17629" w:rsidRDefault="00F17629" w:rsidP="0015491C">
      <w:pPr>
        <w:spacing w:line="240" w:lineRule="auto"/>
      </w:pPr>
      <w:r>
        <w:separator/>
      </w:r>
    </w:p>
  </w:endnote>
  <w:endnote w:type="continuationSeparator" w:id="0">
    <w:p w14:paraId="7E817E49" w14:textId="77777777" w:rsidR="00F17629" w:rsidRDefault="00F17629" w:rsidP="001549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Minion Pro">
    <w:altName w:val="Cambria"/>
    <w:panose1 w:val="00000000000000000000"/>
    <w:charset w:val="00"/>
    <w:family w:val="roman"/>
    <w:notTrueType/>
    <w:pitch w:val="variable"/>
    <w:sig w:usb0="E00002AF" w:usb1="5000607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91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78783B" w:rsidRPr="00BA138B" w14:paraId="4716ED76" w14:textId="77777777" w:rsidTr="00E35AE5">
      <w:trPr>
        <w:trHeight w:val="699"/>
        <w:jc w:val="center"/>
      </w:trPr>
      <w:tc>
        <w:tcPr>
          <w:tcW w:w="1299" w:type="pct"/>
          <w:tcMar>
            <w:left w:w="0" w:type="dxa"/>
            <w:right w:w="0" w:type="dxa"/>
          </w:tcMar>
          <w:vAlign w:val="center"/>
        </w:tcPr>
        <w:p w14:paraId="41F57826" w14:textId="77777777" w:rsidR="00527F8A" w:rsidRPr="00527F8A" w:rsidRDefault="00527F8A" w:rsidP="00EE07CF">
          <w:pPr>
            <w:pStyle w:val="TorVergata-pidipagina"/>
          </w:pPr>
          <w:r w:rsidRPr="00527F8A">
            <w:t xml:space="preserve">Via </w:t>
          </w:r>
          <w:r w:rsidR="00882780">
            <w:t>Cracovia</w:t>
          </w:r>
          <w:r w:rsidRPr="00527F8A">
            <w:t>, 50 - 00133 Roma</w:t>
          </w:r>
        </w:p>
        <w:p w14:paraId="010F14E3" w14:textId="77777777" w:rsidR="00BA138B" w:rsidRPr="00BA138B" w:rsidRDefault="00882780" w:rsidP="00EE07CF">
          <w:pPr>
            <w:pStyle w:val="TorVergata-pidipagina"/>
          </w:pPr>
          <w:r>
            <w:t>www</w:t>
          </w:r>
          <w:r w:rsidR="00527F8A" w:rsidRPr="00527F8A">
            <w:t>.uniroma2.it</w:t>
          </w:r>
        </w:p>
      </w:tc>
      <w:tc>
        <w:tcPr>
          <w:tcW w:w="2403" w:type="pct"/>
          <w:tcMar>
            <w:left w:w="0" w:type="dxa"/>
            <w:right w:w="0" w:type="dxa"/>
          </w:tcMar>
          <w:vAlign w:val="center"/>
        </w:tcPr>
        <w:p w14:paraId="3AA0FC17" w14:textId="20DA95E0" w:rsidR="00236FD1" w:rsidRPr="00236FD1" w:rsidRDefault="00236FD1" w:rsidP="009E0407">
          <w:pPr>
            <w:pStyle w:val="TorVergata-pidipagina"/>
            <w:jc w:val="center"/>
          </w:pPr>
          <w:r w:rsidRPr="00236FD1">
            <w:t>Tel. 06 7259</w:t>
          </w:r>
          <w:r w:rsidR="00154608">
            <w:t>.2</w:t>
          </w:r>
          <w:r w:rsidR="00816752">
            <w:t>534</w:t>
          </w:r>
        </w:p>
        <w:p w14:paraId="4CF3DDF7" w14:textId="77777777" w:rsidR="0078783B" w:rsidRPr="00856E49" w:rsidRDefault="0078783B" w:rsidP="009E0407">
          <w:pPr>
            <w:pStyle w:val="TorVergata-pidipagina"/>
            <w:jc w:val="center"/>
          </w:pPr>
        </w:p>
      </w:tc>
      <w:tc>
        <w:tcPr>
          <w:tcW w:w="1298" w:type="pct"/>
          <w:tcMar>
            <w:left w:w="0" w:type="dxa"/>
            <w:right w:w="0" w:type="dxa"/>
          </w:tcMar>
          <w:vAlign w:val="center"/>
        </w:tcPr>
        <w:p w14:paraId="42972958" w14:textId="77777777" w:rsidR="00236FD1" w:rsidRPr="00236FD1" w:rsidRDefault="00236FD1" w:rsidP="00271040">
          <w:pPr>
            <w:pStyle w:val="TorVergata-pidipagina"/>
            <w:jc w:val="right"/>
            <w:rPr>
              <w:lang w:val="en-US"/>
            </w:rPr>
          </w:pPr>
          <w:r w:rsidRPr="00236FD1">
            <w:rPr>
              <w:lang w:val="en-US"/>
            </w:rPr>
            <w:t>C.F. 80213750583</w:t>
          </w:r>
        </w:p>
        <w:p w14:paraId="3C19DBED" w14:textId="77777777" w:rsidR="00E542C0" w:rsidRPr="00BA138B" w:rsidRDefault="00236FD1" w:rsidP="00271040">
          <w:pPr>
            <w:pStyle w:val="TorVergata-pidipagina"/>
            <w:jc w:val="right"/>
          </w:pPr>
          <w:r w:rsidRPr="00236FD1">
            <w:rPr>
              <w:lang w:val="en-US"/>
            </w:rPr>
            <w:t>P.I. 02133971008</w:t>
          </w:r>
        </w:p>
      </w:tc>
    </w:tr>
  </w:tbl>
  <w:p w14:paraId="55A0A3F4" w14:textId="77777777" w:rsidR="0015491C" w:rsidRPr="00BA138B" w:rsidRDefault="0015491C" w:rsidP="00EE07CF">
    <w:pPr>
      <w:pStyle w:val="TorVergata-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96CC88" w14:textId="77777777" w:rsidR="00F17629" w:rsidRDefault="00F17629" w:rsidP="0015491C">
      <w:pPr>
        <w:spacing w:line="240" w:lineRule="auto"/>
      </w:pPr>
      <w:r>
        <w:separator/>
      </w:r>
    </w:p>
  </w:footnote>
  <w:footnote w:type="continuationSeparator" w:id="0">
    <w:p w14:paraId="5A6B57DE" w14:textId="77777777" w:rsidR="00F17629" w:rsidRDefault="00F17629" w:rsidP="001549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77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811"/>
    </w:tblGrid>
    <w:tr w:rsidR="004A574E" w14:paraId="2F19693A" w14:textId="77777777" w:rsidTr="00E35AE5">
      <w:trPr>
        <w:trHeight w:val="1106"/>
        <w:jc w:val="center"/>
      </w:trPr>
      <w:tc>
        <w:tcPr>
          <w:tcW w:w="4962" w:type="dxa"/>
          <w:tcBorders>
            <w:right w:val="single" w:sz="4" w:space="0" w:color="auto"/>
          </w:tcBorders>
          <w:vAlign w:val="center"/>
        </w:tcPr>
        <w:p w14:paraId="4F174989" w14:textId="77777777" w:rsidR="004A574E" w:rsidRDefault="004A574E" w:rsidP="00EE07CF">
          <w:pPr>
            <w:pStyle w:val="TorVergata-intestazionedestra"/>
          </w:pPr>
          <w:r>
            <w:rPr>
              <w:noProof/>
            </w:rPr>
            <w:drawing>
              <wp:inline distT="0" distB="0" distL="0" distR="0" wp14:anchorId="27C63238" wp14:editId="79816389">
                <wp:extent cx="2815389" cy="671569"/>
                <wp:effectExtent l="0" t="0" r="4445" b="0"/>
                <wp:docPr id="5" name="Immagine 5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1" w:type="dxa"/>
          <w:tcBorders>
            <w:left w:val="single" w:sz="4" w:space="0" w:color="auto"/>
          </w:tcBorders>
          <w:tcMar>
            <w:left w:w="397" w:type="dxa"/>
          </w:tcMar>
          <w:vAlign w:val="center"/>
        </w:tcPr>
        <w:p w14:paraId="4B6CFC57" w14:textId="444DA237" w:rsidR="000B3CAB" w:rsidRPr="00FE35D2" w:rsidRDefault="000B3CAB" w:rsidP="00EE07CF">
          <w:pPr>
            <w:pStyle w:val="TorVergata-intestazionedestra"/>
          </w:pPr>
        </w:p>
      </w:tc>
    </w:tr>
  </w:tbl>
  <w:p w14:paraId="7CE6A4D1" w14:textId="77777777"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43577"/>
    <w:multiLevelType w:val="hybridMultilevel"/>
    <w:tmpl w:val="C0C861F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D4A71"/>
    <w:multiLevelType w:val="hybridMultilevel"/>
    <w:tmpl w:val="198694E4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E2F5F"/>
    <w:multiLevelType w:val="hybridMultilevel"/>
    <w:tmpl w:val="1C38F3D6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775A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99F0DE2"/>
    <w:multiLevelType w:val="hybridMultilevel"/>
    <w:tmpl w:val="438A6BC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0671F"/>
    <w:multiLevelType w:val="hybridMultilevel"/>
    <w:tmpl w:val="DACC7E12"/>
    <w:lvl w:ilvl="0" w:tplc="5316F1E0">
      <w:numFmt w:val="bullet"/>
      <w:lvlText w:val="-"/>
      <w:lvlJc w:val="left"/>
      <w:pPr>
        <w:ind w:left="720" w:hanging="360"/>
      </w:pPr>
      <w:rPr>
        <w:rFonts w:ascii="Circe" w:eastAsiaTheme="minorHAnsi" w:hAnsi="Circ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80E532B"/>
    <w:multiLevelType w:val="hybridMultilevel"/>
    <w:tmpl w:val="CC4C3BD8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864ED4"/>
    <w:multiLevelType w:val="hybridMultilevel"/>
    <w:tmpl w:val="3BC8E886"/>
    <w:lvl w:ilvl="0" w:tplc="FE7EDB2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7258E"/>
    <w:multiLevelType w:val="hybridMultilevel"/>
    <w:tmpl w:val="BC662FE4"/>
    <w:lvl w:ilvl="0" w:tplc="08F27CF2">
      <w:numFmt w:val="bullet"/>
      <w:lvlText w:val="-"/>
      <w:lvlJc w:val="left"/>
      <w:pPr>
        <w:ind w:left="720" w:hanging="360"/>
      </w:pPr>
      <w:rPr>
        <w:rFonts w:ascii="Minion Pro" w:eastAsiaTheme="minorHAnsi" w:hAnsi="Minion Pro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1B4AFC"/>
    <w:multiLevelType w:val="hybridMultilevel"/>
    <w:tmpl w:val="CC0ED60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1C48F0"/>
    <w:multiLevelType w:val="hybridMultilevel"/>
    <w:tmpl w:val="30082080"/>
    <w:lvl w:ilvl="0" w:tplc="1444DC7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0A054F"/>
    <w:multiLevelType w:val="hybridMultilevel"/>
    <w:tmpl w:val="C99290CA"/>
    <w:lvl w:ilvl="0" w:tplc="E68082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8F2AD9"/>
    <w:multiLevelType w:val="hybridMultilevel"/>
    <w:tmpl w:val="22FA34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9435EF"/>
    <w:multiLevelType w:val="hybridMultilevel"/>
    <w:tmpl w:val="BB04F954"/>
    <w:lvl w:ilvl="0" w:tplc="E68082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342388"/>
    <w:multiLevelType w:val="hybridMultilevel"/>
    <w:tmpl w:val="DA34B356"/>
    <w:lvl w:ilvl="0" w:tplc="A3906428">
      <w:numFmt w:val="bullet"/>
      <w:lvlText w:val="-"/>
      <w:lvlJc w:val="left"/>
      <w:pPr>
        <w:ind w:left="720" w:hanging="360"/>
      </w:pPr>
      <w:rPr>
        <w:rFonts w:ascii="Circe" w:eastAsiaTheme="minorHAnsi" w:hAnsi="Circ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9F7789C"/>
    <w:multiLevelType w:val="hybridMultilevel"/>
    <w:tmpl w:val="69DA71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B7711F"/>
    <w:multiLevelType w:val="hybridMultilevel"/>
    <w:tmpl w:val="F0C07DDE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615969"/>
    <w:multiLevelType w:val="hybridMultilevel"/>
    <w:tmpl w:val="483A5EAC"/>
    <w:lvl w:ilvl="0" w:tplc="766A612C">
      <w:start w:val="80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7"/>
  </w:num>
  <w:num w:numId="4">
    <w:abstractNumId w:val="5"/>
  </w:num>
  <w:num w:numId="5">
    <w:abstractNumId w:val="14"/>
  </w:num>
  <w:num w:numId="6">
    <w:abstractNumId w:val="3"/>
  </w:num>
  <w:num w:numId="7">
    <w:abstractNumId w:val="10"/>
  </w:num>
  <w:num w:numId="8">
    <w:abstractNumId w:val="2"/>
  </w:num>
  <w:num w:numId="9">
    <w:abstractNumId w:val="6"/>
  </w:num>
  <w:num w:numId="10">
    <w:abstractNumId w:val="16"/>
  </w:num>
  <w:num w:numId="11">
    <w:abstractNumId w:val="1"/>
  </w:num>
  <w:num w:numId="12">
    <w:abstractNumId w:val="12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rQwNTQFAmMTQ1NjIyUdpeDU4uLM/DyQArNaABNZVgUsAAAA"/>
  </w:docVars>
  <w:rsids>
    <w:rsidRoot w:val="00EA68DD"/>
    <w:rsid w:val="000047C7"/>
    <w:rsid w:val="0001590D"/>
    <w:rsid w:val="00017EDF"/>
    <w:rsid w:val="0002782C"/>
    <w:rsid w:val="00045070"/>
    <w:rsid w:val="0004667F"/>
    <w:rsid w:val="000476A8"/>
    <w:rsid w:val="000519E7"/>
    <w:rsid w:val="000536B9"/>
    <w:rsid w:val="0006152E"/>
    <w:rsid w:val="00067492"/>
    <w:rsid w:val="000709BF"/>
    <w:rsid w:val="0007392A"/>
    <w:rsid w:val="00073A1A"/>
    <w:rsid w:val="00074FC0"/>
    <w:rsid w:val="0008036E"/>
    <w:rsid w:val="000807F2"/>
    <w:rsid w:val="00087700"/>
    <w:rsid w:val="00092F18"/>
    <w:rsid w:val="00094DB6"/>
    <w:rsid w:val="0009730C"/>
    <w:rsid w:val="000B3CAB"/>
    <w:rsid w:val="000B438A"/>
    <w:rsid w:val="000B573A"/>
    <w:rsid w:val="000C4C8C"/>
    <w:rsid w:val="000D6995"/>
    <w:rsid w:val="000E1ECE"/>
    <w:rsid w:val="000E4F42"/>
    <w:rsid w:val="000F11A3"/>
    <w:rsid w:val="000F31B6"/>
    <w:rsid w:val="000F3BCA"/>
    <w:rsid w:val="000F7B90"/>
    <w:rsid w:val="000F7BBB"/>
    <w:rsid w:val="001041D8"/>
    <w:rsid w:val="001117C2"/>
    <w:rsid w:val="00127803"/>
    <w:rsid w:val="00141EEB"/>
    <w:rsid w:val="0014525E"/>
    <w:rsid w:val="00147EA8"/>
    <w:rsid w:val="001528F9"/>
    <w:rsid w:val="00154608"/>
    <w:rsid w:val="0015491C"/>
    <w:rsid w:val="0015746E"/>
    <w:rsid w:val="001819C8"/>
    <w:rsid w:val="00187625"/>
    <w:rsid w:val="001910ED"/>
    <w:rsid w:val="0019739A"/>
    <w:rsid w:val="001A18D9"/>
    <w:rsid w:val="001A2B2C"/>
    <w:rsid w:val="001A4AB7"/>
    <w:rsid w:val="001B0258"/>
    <w:rsid w:val="001B30D8"/>
    <w:rsid w:val="001C00AE"/>
    <w:rsid w:val="001C2A00"/>
    <w:rsid w:val="001C313C"/>
    <w:rsid w:val="001D13C9"/>
    <w:rsid w:val="001D180B"/>
    <w:rsid w:val="001D320A"/>
    <w:rsid w:val="001D4BED"/>
    <w:rsid w:val="001D5F27"/>
    <w:rsid w:val="001D7B8A"/>
    <w:rsid w:val="001E0FEC"/>
    <w:rsid w:val="001E4647"/>
    <w:rsid w:val="001E6EB1"/>
    <w:rsid w:val="001F1C53"/>
    <w:rsid w:val="001F3A0A"/>
    <w:rsid w:val="001F4776"/>
    <w:rsid w:val="00200970"/>
    <w:rsid w:val="00201331"/>
    <w:rsid w:val="0020351F"/>
    <w:rsid w:val="0021469E"/>
    <w:rsid w:val="00215832"/>
    <w:rsid w:val="00216288"/>
    <w:rsid w:val="00224400"/>
    <w:rsid w:val="00226B42"/>
    <w:rsid w:val="002311C4"/>
    <w:rsid w:val="00233B4D"/>
    <w:rsid w:val="00235009"/>
    <w:rsid w:val="00236FD1"/>
    <w:rsid w:val="00244375"/>
    <w:rsid w:val="002454E3"/>
    <w:rsid w:val="00246CA8"/>
    <w:rsid w:val="002536AB"/>
    <w:rsid w:val="00257F67"/>
    <w:rsid w:val="00271040"/>
    <w:rsid w:val="00272359"/>
    <w:rsid w:val="0027510B"/>
    <w:rsid w:val="00287667"/>
    <w:rsid w:val="00297B68"/>
    <w:rsid w:val="002A5DE2"/>
    <w:rsid w:val="002A7BD9"/>
    <w:rsid w:val="002B1859"/>
    <w:rsid w:val="002B7E5B"/>
    <w:rsid w:val="002C0FB7"/>
    <w:rsid w:val="002C384C"/>
    <w:rsid w:val="002C51EA"/>
    <w:rsid w:val="002C54FD"/>
    <w:rsid w:val="002D16A1"/>
    <w:rsid w:val="002D1987"/>
    <w:rsid w:val="002D2B3F"/>
    <w:rsid w:val="002D30CF"/>
    <w:rsid w:val="002D3409"/>
    <w:rsid w:val="002E0312"/>
    <w:rsid w:val="002E332D"/>
    <w:rsid w:val="002E3936"/>
    <w:rsid w:val="002E3C30"/>
    <w:rsid w:val="002E6440"/>
    <w:rsid w:val="002F43B8"/>
    <w:rsid w:val="00301E1D"/>
    <w:rsid w:val="00304D64"/>
    <w:rsid w:val="003113A3"/>
    <w:rsid w:val="00334557"/>
    <w:rsid w:val="003354A6"/>
    <w:rsid w:val="0033564E"/>
    <w:rsid w:val="00340A81"/>
    <w:rsid w:val="00340F0E"/>
    <w:rsid w:val="0034187C"/>
    <w:rsid w:val="003418A1"/>
    <w:rsid w:val="0034345E"/>
    <w:rsid w:val="00345585"/>
    <w:rsid w:val="003459E7"/>
    <w:rsid w:val="00347813"/>
    <w:rsid w:val="003542A1"/>
    <w:rsid w:val="003542AB"/>
    <w:rsid w:val="00355955"/>
    <w:rsid w:val="00364AFC"/>
    <w:rsid w:val="00364C57"/>
    <w:rsid w:val="003703AE"/>
    <w:rsid w:val="00370779"/>
    <w:rsid w:val="0037389E"/>
    <w:rsid w:val="00381577"/>
    <w:rsid w:val="00382775"/>
    <w:rsid w:val="00384BA0"/>
    <w:rsid w:val="00385A1A"/>
    <w:rsid w:val="003938EA"/>
    <w:rsid w:val="0039461B"/>
    <w:rsid w:val="00396C6B"/>
    <w:rsid w:val="0039733E"/>
    <w:rsid w:val="003A15F9"/>
    <w:rsid w:val="003A7211"/>
    <w:rsid w:val="003B062F"/>
    <w:rsid w:val="003C198F"/>
    <w:rsid w:val="003C524E"/>
    <w:rsid w:val="003C7531"/>
    <w:rsid w:val="003D1036"/>
    <w:rsid w:val="003D540B"/>
    <w:rsid w:val="003D5E63"/>
    <w:rsid w:val="003D6B81"/>
    <w:rsid w:val="003D6DF6"/>
    <w:rsid w:val="003E1303"/>
    <w:rsid w:val="003E42CE"/>
    <w:rsid w:val="003F062E"/>
    <w:rsid w:val="003F075C"/>
    <w:rsid w:val="003F2445"/>
    <w:rsid w:val="003F386B"/>
    <w:rsid w:val="003F49A1"/>
    <w:rsid w:val="0040032D"/>
    <w:rsid w:val="00405F5C"/>
    <w:rsid w:val="00406E63"/>
    <w:rsid w:val="0042060C"/>
    <w:rsid w:val="00421DBF"/>
    <w:rsid w:val="0042304E"/>
    <w:rsid w:val="0043160F"/>
    <w:rsid w:val="00434555"/>
    <w:rsid w:val="004456CB"/>
    <w:rsid w:val="00451295"/>
    <w:rsid w:val="00461F21"/>
    <w:rsid w:val="0046627C"/>
    <w:rsid w:val="004700C2"/>
    <w:rsid w:val="00471076"/>
    <w:rsid w:val="00476479"/>
    <w:rsid w:val="00477DB8"/>
    <w:rsid w:val="004804A5"/>
    <w:rsid w:val="004806EF"/>
    <w:rsid w:val="00485166"/>
    <w:rsid w:val="0048695A"/>
    <w:rsid w:val="00491A09"/>
    <w:rsid w:val="004A1B81"/>
    <w:rsid w:val="004A574E"/>
    <w:rsid w:val="004C0389"/>
    <w:rsid w:val="004D2A85"/>
    <w:rsid w:val="004E1B4E"/>
    <w:rsid w:val="004E59F5"/>
    <w:rsid w:val="004F46A2"/>
    <w:rsid w:val="004F6282"/>
    <w:rsid w:val="004F66EC"/>
    <w:rsid w:val="004F7823"/>
    <w:rsid w:val="005005B7"/>
    <w:rsid w:val="005032DA"/>
    <w:rsid w:val="00506175"/>
    <w:rsid w:val="00512AB2"/>
    <w:rsid w:val="0051486B"/>
    <w:rsid w:val="00524074"/>
    <w:rsid w:val="005261CB"/>
    <w:rsid w:val="005268C0"/>
    <w:rsid w:val="00527F8A"/>
    <w:rsid w:val="00531B4C"/>
    <w:rsid w:val="00532AD6"/>
    <w:rsid w:val="005337F9"/>
    <w:rsid w:val="005448CF"/>
    <w:rsid w:val="00560213"/>
    <w:rsid w:val="0056170F"/>
    <w:rsid w:val="0057619F"/>
    <w:rsid w:val="00581B8D"/>
    <w:rsid w:val="0059574B"/>
    <w:rsid w:val="0059698F"/>
    <w:rsid w:val="005A417C"/>
    <w:rsid w:val="005A4AEF"/>
    <w:rsid w:val="005B122E"/>
    <w:rsid w:val="005B2746"/>
    <w:rsid w:val="005B466D"/>
    <w:rsid w:val="005B579D"/>
    <w:rsid w:val="005C50D9"/>
    <w:rsid w:val="005D0B2D"/>
    <w:rsid w:val="005D4267"/>
    <w:rsid w:val="005D51DE"/>
    <w:rsid w:val="005E3865"/>
    <w:rsid w:val="005E432C"/>
    <w:rsid w:val="005E4FEB"/>
    <w:rsid w:val="005F50B3"/>
    <w:rsid w:val="005F7117"/>
    <w:rsid w:val="00610116"/>
    <w:rsid w:val="00613A31"/>
    <w:rsid w:val="00620056"/>
    <w:rsid w:val="0062042B"/>
    <w:rsid w:val="00622379"/>
    <w:rsid w:val="00623918"/>
    <w:rsid w:val="00624E87"/>
    <w:rsid w:val="006264BF"/>
    <w:rsid w:val="00627DDD"/>
    <w:rsid w:val="0063476D"/>
    <w:rsid w:val="00635D2E"/>
    <w:rsid w:val="0063655E"/>
    <w:rsid w:val="00643A10"/>
    <w:rsid w:val="006448F6"/>
    <w:rsid w:val="00647008"/>
    <w:rsid w:val="00650290"/>
    <w:rsid w:val="0065081D"/>
    <w:rsid w:val="00652408"/>
    <w:rsid w:val="00662FFE"/>
    <w:rsid w:val="006637AF"/>
    <w:rsid w:val="006640C1"/>
    <w:rsid w:val="00664475"/>
    <w:rsid w:val="00670C2A"/>
    <w:rsid w:val="00672D8C"/>
    <w:rsid w:val="00673FBF"/>
    <w:rsid w:val="00674456"/>
    <w:rsid w:val="0067520C"/>
    <w:rsid w:val="00680C33"/>
    <w:rsid w:val="00682B32"/>
    <w:rsid w:val="00684DD7"/>
    <w:rsid w:val="00686E84"/>
    <w:rsid w:val="006874D3"/>
    <w:rsid w:val="00696F2F"/>
    <w:rsid w:val="006A12E7"/>
    <w:rsid w:val="006A2330"/>
    <w:rsid w:val="006A2DE3"/>
    <w:rsid w:val="006A40DA"/>
    <w:rsid w:val="006B0DC9"/>
    <w:rsid w:val="006B6DF7"/>
    <w:rsid w:val="006C3E0F"/>
    <w:rsid w:val="006D3E93"/>
    <w:rsid w:val="006D62B3"/>
    <w:rsid w:val="006E0172"/>
    <w:rsid w:val="006E09D3"/>
    <w:rsid w:val="006E1EDB"/>
    <w:rsid w:val="006E36E2"/>
    <w:rsid w:val="006E3F78"/>
    <w:rsid w:val="006F0997"/>
    <w:rsid w:val="006F2840"/>
    <w:rsid w:val="00705F67"/>
    <w:rsid w:val="007173BB"/>
    <w:rsid w:val="0072540B"/>
    <w:rsid w:val="00727DA7"/>
    <w:rsid w:val="00727F3C"/>
    <w:rsid w:val="007339EE"/>
    <w:rsid w:val="00734959"/>
    <w:rsid w:val="00740353"/>
    <w:rsid w:val="00745AB4"/>
    <w:rsid w:val="007479D5"/>
    <w:rsid w:val="00751B0E"/>
    <w:rsid w:val="00751BB6"/>
    <w:rsid w:val="00753691"/>
    <w:rsid w:val="007625F8"/>
    <w:rsid w:val="007713C6"/>
    <w:rsid w:val="007720A6"/>
    <w:rsid w:val="0077246B"/>
    <w:rsid w:val="00780F4A"/>
    <w:rsid w:val="00781B08"/>
    <w:rsid w:val="00784F8A"/>
    <w:rsid w:val="007859E9"/>
    <w:rsid w:val="0078783B"/>
    <w:rsid w:val="00787961"/>
    <w:rsid w:val="007944CC"/>
    <w:rsid w:val="007A3CD3"/>
    <w:rsid w:val="007B566E"/>
    <w:rsid w:val="007C1A57"/>
    <w:rsid w:val="007D01EE"/>
    <w:rsid w:val="007D1FAC"/>
    <w:rsid w:val="007D2649"/>
    <w:rsid w:val="007D3607"/>
    <w:rsid w:val="007E5039"/>
    <w:rsid w:val="007E6642"/>
    <w:rsid w:val="007E6EC2"/>
    <w:rsid w:val="007E7F43"/>
    <w:rsid w:val="007F4148"/>
    <w:rsid w:val="007F51E4"/>
    <w:rsid w:val="008033D2"/>
    <w:rsid w:val="00803BE6"/>
    <w:rsid w:val="008104CC"/>
    <w:rsid w:val="0081497E"/>
    <w:rsid w:val="00814E2F"/>
    <w:rsid w:val="00816752"/>
    <w:rsid w:val="00821FF7"/>
    <w:rsid w:val="008227C8"/>
    <w:rsid w:val="008236C1"/>
    <w:rsid w:val="008245BA"/>
    <w:rsid w:val="008248C1"/>
    <w:rsid w:val="00826A91"/>
    <w:rsid w:val="00830D38"/>
    <w:rsid w:val="008314DE"/>
    <w:rsid w:val="00835CE5"/>
    <w:rsid w:val="00844FDA"/>
    <w:rsid w:val="0084506B"/>
    <w:rsid w:val="0084530D"/>
    <w:rsid w:val="00852F88"/>
    <w:rsid w:val="00854F73"/>
    <w:rsid w:val="0085504E"/>
    <w:rsid w:val="0085608D"/>
    <w:rsid w:val="00856E49"/>
    <w:rsid w:val="00857F2C"/>
    <w:rsid w:val="00882780"/>
    <w:rsid w:val="008912FA"/>
    <w:rsid w:val="0089229B"/>
    <w:rsid w:val="008956F7"/>
    <w:rsid w:val="0089608E"/>
    <w:rsid w:val="008A0F2D"/>
    <w:rsid w:val="008A636B"/>
    <w:rsid w:val="008A78AF"/>
    <w:rsid w:val="008C5D9A"/>
    <w:rsid w:val="008D5728"/>
    <w:rsid w:val="008D664B"/>
    <w:rsid w:val="008E5CB7"/>
    <w:rsid w:val="008F6D28"/>
    <w:rsid w:val="00901A71"/>
    <w:rsid w:val="00901F02"/>
    <w:rsid w:val="009047CE"/>
    <w:rsid w:val="00904C09"/>
    <w:rsid w:val="0090616A"/>
    <w:rsid w:val="00912309"/>
    <w:rsid w:val="00915C5A"/>
    <w:rsid w:val="009261CB"/>
    <w:rsid w:val="0093415C"/>
    <w:rsid w:val="00934AEF"/>
    <w:rsid w:val="00942199"/>
    <w:rsid w:val="009522D5"/>
    <w:rsid w:val="009524E7"/>
    <w:rsid w:val="00953784"/>
    <w:rsid w:val="009554CB"/>
    <w:rsid w:val="00955799"/>
    <w:rsid w:val="009562A9"/>
    <w:rsid w:val="00961A7D"/>
    <w:rsid w:val="00965562"/>
    <w:rsid w:val="009734E2"/>
    <w:rsid w:val="00973A13"/>
    <w:rsid w:val="00974A7D"/>
    <w:rsid w:val="00974D31"/>
    <w:rsid w:val="009769E7"/>
    <w:rsid w:val="00980063"/>
    <w:rsid w:val="009923B5"/>
    <w:rsid w:val="00992B89"/>
    <w:rsid w:val="0099586A"/>
    <w:rsid w:val="00996F62"/>
    <w:rsid w:val="009A0678"/>
    <w:rsid w:val="009A369B"/>
    <w:rsid w:val="009A6D5F"/>
    <w:rsid w:val="009C35B3"/>
    <w:rsid w:val="009D5569"/>
    <w:rsid w:val="009E0407"/>
    <w:rsid w:val="009E53A3"/>
    <w:rsid w:val="009F4643"/>
    <w:rsid w:val="009F786E"/>
    <w:rsid w:val="00A05A5B"/>
    <w:rsid w:val="00A27230"/>
    <w:rsid w:val="00A274A8"/>
    <w:rsid w:val="00A27C61"/>
    <w:rsid w:val="00A35CB5"/>
    <w:rsid w:val="00A37973"/>
    <w:rsid w:val="00A433B1"/>
    <w:rsid w:val="00A44BD8"/>
    <w:rsid w:val="00A45642"/>
    <w:rsid w:val="00A51D9F"/>
    <w:rsid w:val="00A53BEB"/>
    <w:rsid w:val="00A73169"/>
    <w:rsid w:val="00A75E83"/>
    <w:rsid w:val="00A77402"/>
    <w:rsid w:val="00A85D74"/>
    <w:rsid w:val="00A87563"/>
    <w:rsid w:val="00A90B54"/>
    <w:rsid w:val="00A9309A"/>
    <w:rsid w:val="00A944FC"/>
    <w:rsid w:val="00A95BF6"/>
    <w:rsid w:val="00AA0D4C"/>
    <w:rsid w:val="00AA40CC"/>
    <w:rsid w:val="00AB5AD2"/>
    <w:rsid w:val="00AC65D5"/>
    <w:rsid w:val="00AD167A"/>
    <w:rsid w:val="00AD694E"/>
    <w:rsid w:val="00AD6A90"/>
    <w:rsid w:val="00AD7BCF"/>
    <w:rsid w:val="00AE021B"/>
    <w:rsid w:val="00AE3EEB"/>
    <w:rsid w:val="00AE68F7"/>
    <w:rsid w:val="00AF172F"/>
    <w:rsid w:val="00AF208A"/>
    <w:rsid w:val="00AF2B7D"/>
    <w:rsid w:val="00AF700B"/>
    <w:rsid w:val="00B11C8C"/>
    <w:rsid w:val="00B11CEB"/>
    <w:rsid w:val="00B14232"/>
    <w:rsid w:val="00B1656D"/>
    <w:rsid w:val="00B25BD1"/>
    <w:rsid w:val="00B264CE"/>
    <w:rsid w:val="00B309D2"/>
    <w:rsid w:val="00B3154A"/>
    <w:rsid w:val="00B3251A"/>
    <w:rsid w:val="00B32D94"/>
    <w:rsid w:val="00B46160"/>
    <w:rsid w:val="00B54F0A"/>
    <w:rsid w:val="00B60D5C"/>
    <w:rsid w:val="00B72169"/>
    <w:rsid w:val="00B7523D"/>
    <w:rsid w:val="00B87476"/>
    <w:rsid w:val="00B91612"/>
    <w:rsid w:val="00B92484"/>
    <w:rsid w:val="00BA138B"/>
    <w:rsid w:val="00BA610D"/>
    <w:rsid w:val="00BB666C"/>
    <w:rsid w:val="00BB694C"/>
    <w:rsid w:val="00BC2229"/>
    <w:rsid w:val="00BC288D"/>
    <w:rsid w:val="00BC3BFB"/>
    <w:rsid w:val="00BD3734"/>
    <w:rsid w:val="00BD5631"/>
    <w:rsid w:val="00BE2E4B"/>
    <w:rsid w:val="00BE3055"/>
    <w:rsid w:val="00BE5DD4"/>
    <w:rsid w:val="00BF0A78"/>
    <w:rsid w:val="00BF3726"/>
    <w:rsid w:val="00BF5355"/>
    <w:rsid w:val="00BF6269"/>
    <w:rsid w:val="00BF6431"/>
    <w:rsid w:val="00BF6A27"/>
    <w:rsid w:val="00C023C5"/>
    <w:rsid w:val="00C04151"/>
    <w:rsid w:val="00C0431B"/>
    <w:rsid w:val="00C07A0D"/>
    <w:rsid w:val="00C122F6"/>
    <w:rsid w:val="00C13069"/>
    <w:rsid w:val="00C162E0"/>
    <w:rsid w:val="00C17611"/>
    <w:rsid w:val="00C2782C"/>
    <w:rsid w:val="00C34C55"/>
    <w:rsid w:val="00C368BC"/>
    <w:rsid w:val="00C36DD8"/>
    <w:rsid w:val="00C4171F"/>
    <w:rsid w:val="00C43562"/>
    <w:rsid w:val="00C4685B"/>
    <w:rsid w:val="00C50CE3"/>
    <w:rsid w:val="00C548AE"/>
    <w:rsid w:val="00C57568"/>
    <w:rsid w:val="00C63B0E"/>
    <w:rsid w:val="00C64BBD"/>
    <w:rsid w:val="00C67ED5"/>
    <w:rsid w:val="00C7254A"/>
    <w:rsid w:val="00C73730"/>
    <w:rsid w:val="00C7674F"/>
    <w:rsid w:val="00C805A9"/>
    <w:rsid w:val="00C8080E"/>
    <w:rsid w:val="00C80CBC"/>
    <w:rsid w:val="00C81D16"/>
    <w:rsid w:val="00C84915"/>
    <w:rsid w:val="00C8511C"/>
    <w:rsid w:val="00C851AD"/>
    <w:rsid w:val="00C85550"/>
    <w:rsid w:val="00C86443"/>
    <w:rsid w:val="00C94585"/>
    <w:rsid w:val="00C94CDF"/>
    <w:rsid w:val="00CA09D2"/>
    <w:rsid w:val="00CA5195"/>
    <w:rsid w:val="00CB27C4"/>
    <w:rsid w:val="00CB2906"/>
    <w:rsid w:val="00CB4FE2"/>
    <w:rsid w:val="00CC07E1"/>
    <w:rsid w:val="00CD4764"/>
    <w:rsid w:val="00CD7E7F"/>
    <w:rsid w:val="00CE21E7"/>
    <w:rsid w:val="00CE30E8"/>
    <w:rsid w:val="00CE3335"/>
    <w:rsid w:val="00CF0033"/>
    <w:rsid w:val="00D03519"/>
    <w:rsid w:val="00D03C02"/>
    <w:rsid w:val="00D11FBE"/>
    <w:rsid w:val="00D1320C"/>
    <w:rsid w:val="00D15417"/>
    <w:rsid w:val="00D16903"/>
    <w:rsid w:val="00D26B4D"/>
    <w:rsid w:val="00D27A53"/>
    <w:rsid w:val="00D30A98"/>
    <w:rsid w:val="00D30FE9"/>
    <w:rsid w:val="00D31D88"/>
    <w:rsid w:val="00D331D6"/>
    <w:rsid w:val="00D41C49"/>
    <w:rsid w:val="00D43D9F"/>
    <w:rsid w:val="00D44123"/>
    <w:rsid w:val="00D44F52"/>
    <w:rsid w:val="00D45598"/>
    <w:rsid w:val="00D51DA1"/>
    <w:rsid w:val="00D61A59"/>
    <w:rsid w:val="00D67708"/>
    <w:rsid w:val="00D72B53"/>
    <w:rsid w:val="00D72D1B"/>
    <w:rsid w:val="00D77544"/>
    <w:rsid w:val="00D877E9"/>
    <w:rsid w:val="00D9279A"/>
    <w:rsid w:val="00DA5701"/>
    <w:rsid w:val="00DA73F3"/>
    <w:rsid w:val="00DB15B3"/>
    <w:rsid w:val="00DB4489"/>
    <w:rsid w:val="00DB48E3"/>
    <w:rsid w:val="00DB7AF8"/>
    <w:rsid w:val="00DC17C8"/>
    <w:rsid w:val="00DC2181"/>
    <w:rsid w:val="00DC397F"/>
    <w:rsid w:val="00DC5180"/>
    <w:rsid w:val="00DD0462"/>
    <w:rsid w:val="00DD1F8D"/>
    <w:rsid w:val="00DD7201"/>
    <w:rsid w:val="00DD7983"/>
    <w:rsid w:val="00DE092D"/>
    <w:rsid w:val="00DE54A0"/>
    <w:rsid w:val="00DE6B18"/>
    <w:rsid w:val="00DE7C5F"/>
    <w:rsid w:val="00DE7DC3"/>
    <w:rsid w:val="00DF2D29"/>
    <w:rsid w:val="00DF3282"/>
    <w:rsid w:val="00DF32C5"/>
    <w:rsid w:val="00DF3D9C"/>
    <w:rsid w:val="00DF6C9C"/>
    <w:rsid w:val="00E16592"/>
    <w:rsid w:val="00E16925"/>
    <w:rsid w:val="00E2360F"/>
    <w:rsid w:val="00E2550F"/>
    <w:rsid w:val="00E279AB"/>
    <w:rsid w:val="00E30E62"/>
    <w:rsid w:val="00E35AE5"/>
    <w:rsid w:val="00E36510"/>
    <w:rsid w:val="00E3683B"/>
    <w:rsid w:val="00E36A94"/>
    <w:rsid w:val="00E47DC3"/>
    <w:rsid w:val="00E522AA"/>
    <w:rsid w:val="00E542C0"/>
    <w:rsid w:val="00E57CC1"/>
    <w:rsid w:val="00E65EA7"/>
    <w:rsid w:val="00E7308E"/>
    <w:rsid w:val="00E761AE"/>
    <w:rsid w:val="00E76F61"/>
    <w:rsid w:val="00E77BE5"/>
    <w:rsid w:val="00E81A28"/>
    <w:rsid w:val="00E82846"/>
    <w:rsid w:val="00E979BC"/>
    <w:rsid w:val="00EA153A"/>
    <w:rsid w:val="00EA190E"/>
    <w:rsid w:val="00EA21D4"/>
    <w:rsid w:val="00EA3BF8"/>
    <w:rsid w:val="00EA68DD"/>
    <w:rsid w:val="00EB2D7E"/>
    <w:rsid w:val="00EB608B"/>
    <w:rsid w:val="00EC0F01"/>
    <w:rsid w:val="00EC7441"/>
    <w:rsid w:val="00ED15B7"/>
    <w:rsid w:val="00ED1944"/>
    <w:rsid w:val="00ED4CBA"/>
    <w:rsid w:val="00ED50CE"/>
    <w:rsid w:val="00ED5ACD"/>
    <w:rsid w:val="00ED61E9"/>
    <w:rsid w:val="00ED666C"/>
    <w:rsid w:val="00ED73BA"/>
    <w:rsid w:val="00EE07CF"/>
    <w:rsid w:val="00EE5AEE"/>
    <w:rsid w:val="00EE76EE"/>
    <w:rsid w:val="00EF64E7"/>
    <w:rsid w:val="00F053CE"/>
    <w:rsid w:val="00F0583E"/>
    <w:rsid w:val="00F07E91"/>
    <w:rsid w:val="00F13A2A"/>
    <w:rsid w:val="00F16398"/>
    <w:rsid w:val="00F16A96"/>
    <w:rsid w:val="00F17629"/>
    <w:rsid w:val="00F176B9"/>
    <w:rsid w:val="00F2121C"/>
    <w:rsid w:val="00F24458"/>
    <w:rsid w:val="00F3095F"/>
    <w:rsid w:val="00F31E50"/>
    <w:rsid w:val="00F3669E"/>
    <w:rsid w:val="00F37B1B"/>
    <w:rsid w:val="00F41FF2"/>
    <w:rsid w:val="00F5175C"/>
    <w:rsid w:val="00F57620"/>
    <w:rsid w:val="00F6179E"/>
    <w:rsid w:val="00F65AA4"/>
    <w:rsid w:val="00F66575"/>
    <w:rsid w:val="00F71C9B"/>
    <w:rsid w:val="00F7564A"/>
    <w:rsid w:val="00F77B92"/>
    <w:rsid w:val="00F81ED9"/>
    <w:rsid w:val="00F91E1F"/>
    <w:rsid w:val="00F9287D"/>
    <w:rsid w:val="00FA2D19"/>
    <w:rsid w:val="00FA31BA"/>
    <w:rsid w:val="00FB06D1"/>
    <w:rsid w:val="00FB0814"/>
    <w:rsid w:val="00FC2B91"/>
    <w:rsid w:val="00FC2CEA"/>
    <w:rsid w:val="00FC594D"/>
    <w:rsid w:val="00FC5E10"/>
    <w:rsid w:val="00FC6393"/>
    <w:rsid w:val="00FD14B0"/>
    <w:rsid w:val="00FD31F9"/>
    <w:rsid w:val="00FE35D2"/>
    <w:rsid w:val="00FE3A53"/>
    <w:rsid w:val="00FE6FCE"/>
    <w:rsid w:val="00FF3F5E"/>
    <w:rsid w:val="00FF4D8C"/>
    <w:rsid w:val="00FF7366"/>
    <w:rsid w:val="00FF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D678E"/>
  <w15:chartTrackingRefBased/>
  <w15:docId w15:val="{E5D42A23-10BF-4F95-B70F-0FBF1712E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01F02"/>
    <w:pPr>
      <w:spacing w:after="180" w:line="280" w:lineRule="exact"/>
    </w:pPr>
    <w:rPr>
      <w:rFonts w:ascii="Minion Pro" w:hAnsi="Minion Pro"/>
      <w:color w:val="000000" w:themeColor="text1"/>
      <w:sz w:val="24"/>
    </w:rPr>
  </w:style>
  <w:style w:type="paragraph" w:styleId="Titolo1">
    <w:name w:val="heading 1"/>
    <w:basedOn w:val="Normale"/>
    <w:next w:val="Normale"/>
    <w:link w:val="Titolo1Carattere"/>
    <w:qFormat/>
    <w:rsid w:val="00AF700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Paragrafoelenco">
    <w:name w:val="List Paragraph"/>
    <w:aliases w:val="Paragrafo elenco 2"/>
    <w:basedOn w:val="Normale"/>
    <w:uiPriority w:val="34"/>
    <w:qFormat/>
    <w:rsid w:val="00915C5A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AF700B"/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paragraph" w:customStyle="1" w:styleId="interlineacontratti">
    <w:name w:val="interlineacontratti"/>
    <w:basedOn w:val="Titolo1"/>
    <w:rsid w:val="00AF700B"/>
    <w:pPr>
      <w:widowControl w:val="0"/>
      <w:spacing w:before="0" w:after="0" w:line="440" w:lineRule="exact"/>
      <w:jc w:val="both"/>
      <w:outlineLvl w:val="9"/>
    </w:pPr>
    <w:rPr>
      <w:rFonts w:ascii="Arial" w:hAnsi="Arial"/>
      <w:b w:val="0"/>
      <w:bCs w:val="0"/>
      <w:kern w:val="28"/>
      <w:sz w:val="24"/>
      <w:szCs w:val="20"/>
    </w:rPr>
  </w:style>
  <w:style w:type="paragraph" w:customStyle="1" w:styleId="Pa0">
    <w:name w:val="Pa0"/>
    <w:basedOn w:val="Normale"/>
    <w:next w:val="Normale"/>
    <w:uiPriority w:val="99"/>
    <w:rsid w:val="00200970"/>
    <w:pPr>
      <w:autoSpaceDE w:val="0"/>
      <w:autoSpaceDN w:val="0"/>
      <w:adjustRightInd w:val="0"/>
      <w:spacing w:line="241" w:lineRule="atLeast"/>
    </w:pPr>
    <w:rPr>
      <w:szCs w:val="24"/>
      <w:lang w:val="en-GB"/>
    </w:rPr>
  </w:style>
  <w:style w:type="paragraph" w:customStyle="1" w:styleId="TorVergata-intestazionedestra">
    <w:name w:val="Tor Vergata - intestazione destra"/>
    <w:basedOn w:val="Intestazione"/>
    <w:qFormat/>
    <w:rsid w:val="009261CB"/>
    <w:pPr>
      <w:tabs>
        <w:tab w:val="clear" w:pos="4819"/>
        <w:tab w:val="clear" w:pos="9638"/>
        <w:tab w:val="left" w:pos="4335"/>
      </w:tabs>
      <w:spacing w:after="0" w:line="204" w:lineRule="auto"/>
    </w:pPr>
    <w:rPr>
      <w:rFonts w:ascii="Circe" w:hAnsi="Circe"/>
      <w:b/>
      <w:bCs/>
      <w:sz w:val="21"/>
      <w:szCs w:val="21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835CE5"/>
    <w:pPr>
      <w:spacing w:after="0" w:line="204" w:lineRule="auto"/>
    </w:pPr>
    <w:rPr>
      <w:rFonts w:ascii="Circe" w:hAnsi="Circe" w:cs="Arial"/>
      <w:color w:val="262626" w:themeColor="text1" w:themeTint="D9"/>
      <w:sz w:val="16"/>
      <w:szCs w:val="16"/>
    </w:rPr>
  </w:style>
  <w:style w:type="paragraph" w:customStyle="1" w:styleId="TorVergata-mittenteedestinatario">
    <w:name w:val="Tor Vergata - mittente e destinatario"/>
    <w:basedOn w:val="Normale"/>
    <w:link w:val="TorVergata-mittenteedestinatarioCarattere"/>
    <w:qFormat/>
    <w:rsid w:val="00901F02"/>
    <w:pPr>
      <w:spacing w:after="0"/>
    </w:pPr>
  </w:style>
  <w:style w:type="character" w:customStyle="1" w:styleId="TorVergata-pidipaginaCarattere">
    <w:name w:val="Tor Vergata - piè di pagina Carattere"/>
    <w:basedOn w:val="PidipaginaCarattere"/>
    <w:link w:val="TorVergata-pidipagina"/>
    <w:rsid w:val="00835CE5"/>
    <w:rPr>
      <w:rFonts w:ascii="Circe" w:hAnsi="Circe" w:cs="Arial"/>
      <w:color w:val="262626" w:themeColor="text1" w:themeTint="D9"/>
      <w:sz w:val="16"/>
      <w:szCs w:val="16"/>
    </w:rPr>
  </w:style>
  <w:style w:type="character" w:customStyle="1" w:styleId="TorVergata-mittenteedestinatarioCarattere">
    <w:name w:val="Tor Vergata - mittente e destinatario Carattere"/>
    <w:basedOn w:val="Carpredefinitoparagrafo"/>
    <w:link w:val="TorVergata-mittenteedestinatario"/>
    <w:rsid w:val="00901F02"/>
    <w:rPr>
      <w:rFonts w:ascii="Minion Pro" w:hAnsi="Minion Pro"/>
      <w:color w:val="000000" w:themeColor="text1"/>
      <w:sz w:val="24"/>
    </w:rPr>
  </w:style>
  <w:style w:type="paragraph" w:customStyle="1" w:styleId="Default">
    <w:name w:val="Default"/>
    <w:rsid w:val="009655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umeropagina">
    <w:name w:val="page number"/>
    <w:basedOn w:val="Carpredefinitoparagrafo"/>
    <w:uiPriority w:val="99"/>
    <w:unhideWhenUsed/>
    <w:rsid w:val="0042304E"/>
  </w:style>
  <w:style w:type="paragraph" w:styleId="Corpotesto">
    <w:name w:val="Body Text"/>
    <w:basedOn w:val="Normale"/>
    <w:link w:val="CorpotestoCarattere"/>
    <w:semiHidden/>
    <w:unhideWhenUsed/>
    <w:rsid w:val="00C94585"/>
    <w:pP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8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C94585"/>
    <w:rPr>
      <w:rFonts w:ascii="Times New Roman" w:eastAsia="Times New Roman" w:hAnsi="Times New Roman" w:cs="Times New Roman"/>
      <w:sz w:val="28"/>
      <w:szCs w:val="20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233B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49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upe@uniroma2.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mgstn00\OneDrive%20-%20Universita'%20degli%20Studi%20di%20Roma%20Tor%20Vergata\Desktop\Modello_Carta_Intestata_giugno_2023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FF7F9D6B625394096CFEC6AA6F0DCC3" ma:contentTypeVersion="17" ma:contentTypeDescription="Creare un nuovo documento." ma:contentTypeScope="" ma:versionID="a9407d6f6389c564dff9a92f8c8b7d39">
  <xsd:schema xmlns:xsd="http://www.w3.org/2001/XMLSchema" xmlns:xs="http://www.w3.org/2001/XMLSchema" xmlns:p="http://schemas.microsoft.com/office/2006/metadata/properties" xmlns:ns3="991f077e-4a02-4410-bf91-8b0468e7339c" xmlns:ns4="27618471-3ee2-4e72-a145-e8ac6fec0e83" targetNamespace="http://schemas.microsoft.com/office/2006/metadata/properties" ma:root="true" ma:fieldsID="37acb7de8cd1eb12a3d6bc1a36875e14" ns3:_="" ns4:_="">
    <xsd:import namespace="991f077e-4a02-4410-bf91-8b0468e7339c"/>
    <xsd:import namespace="27618471-3ee2-4e72-a145-e8ac6fec0e8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f077e-4a02-4410-bf91-8b0468e73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618471-3ee2-4e72-a145-e8ac6fec0e8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B8C6F-AFE6-44E0-97BB-0A19752F9E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109814-9C18-43A9-9A38-4714D74871C7}">
  <ds:schemaRefs>
    <ds:schemaRef ds:uri="http://schemas.openxmlformats.org/package/2006/metadata/core-properties"/>
    <ds:schemaRef ds:uri="27618471-3ee2-4e72-a145-e8ac6fec0e83"/>
    <ds:schemaRef ds:uri="http://purl.org/dc/dcmitype/"/>
    <ds:schemaRef ds:uri="http://purl.org/dc/elements/1.1/"/>
    <ds:schemaRef ds:uri="http://schemas.microsoft.com/office/2006/metadata/properties"/>
    <ds:schemaRef ds:uri="991f077e-4a02-4410-bf91-8b0468e7339c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5FBA570-630E-4169-8405-497F7A12C9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1f077e-4a02-4410-bf91-8b0468e7339c"/>
    <ds:schemaRef ds:uri="27618471-3ee2-4e72-a145-e8ac6fec0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8B1CD22-DA7A-44EC-9701-FC7934217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Modello_Carta_Intestata_giugno_2023</Template>
  <TotalTime>5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Roma Tor Vergata</vt:lpstr>
    </vt:vector>
  </TitlesOfParts>
  <Manager>Max.Schiraldi@uniroma2.eu</Manager>
  <Company>Università degli Studi di Roma Tor Vergata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Roma Tor Vergata</dc:title>
  <dc:subject>carta intestata</dc:subject>
  <dc:creator>Santina Giamogante</dc:creator>
  <cp:keywords>Università degli Studi di Roma Tor Vergata</cp:keywords>
  <dc:description>Università degli Studi di Roma Tor Vergata</dc:description>
  <cp:lastModifiedBy>Elena Corona</cp:lastModifiedBy>
  <cp:revision>109</cp:revision>
  <cp:lastPrinted>2024-07-04T13:31:00Z</cp:lastPrinted>
  <dcterms:created xsi:type="dcterms:W3CDTF">2024-04-18T14:32:00Z</dcterms:created>
  <dcterms:modified xsi:type="dcterms:W3CDTF">2024-09-10T07:34:00Z</dcterms:modified>
  <cp:category>carta intestata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0x0101007FF7F9D6B625394096CFEC6AA6F0DCC3</vt:lpwstr>
  </property>
  <property fmtid="{D5CDD505-2E9C-101B-9397-08002B2CF9AE}" pid="3" name="MediaServiceImageTags">
    <vt:lpwstr/>
  </property>
</Properties>
</file>