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658A1" w14:textId="7C2E4752" w:rsidR="00844FDA" w:rsidRDefault="00844FDA" w:rsidP="00844FDA">
      <w:pPr>
        <w:spacing w:after="0" w:line="240" w:lineRule="auto"/>
        <w:ind w:left="4248"/>
        <w:rPr>
          <w:rFonts w:ascii="Times New Roman" w:eastAsia="Times New Roman" w:hAnsi="Times New Roman" w:cs="Times New Roman"/>
          <w:szCs w:val="24"/>
        </w:rPr>
      </w:pPr>
      <w:r w:rsidRPr="005261D1">
        <w:rPr>
          <w:rFonts w:ascii="Times New Roman" w:eastAsia="Times New Roman" w:hAnsi="Times New Roman" w:cs="Times New Roman"/>
          <w:szCs w:val="24"/>
        </w:rPr>
        <w:t xml:space="preserve">                    All’Ufficio Procedimenti Elettorali </w:t>
      </w:r>
    </w:p>
    <w:p w14:paraId="16731C56" w14:textId="41B81827" w:rsidR="005261D1" w:rsidRPr="005261D1" w:rsidRDefault="005261D1" w:rsidP="00844FDA">
      <w:pPr>
        <w:spacing w:after="0" w:line="240" w:lineRule="auto"/>
        <w:ind w:left="4248"/>
        <w:rPr>
          <w:rFonts w:ascii="Times New Roman" w:eastAsia="Times New Roman" w:hAnsi="Times New Roman" w:cs="Times New Roman"/>
          <w:color w:val="auto"/>
          <w:szCs w:val="24"/>
        </w:rPr>
      </w:pPr>
      <w:r>
        <w:rPr>
          <w:rFonts w:ascii="Times New Roman" w:eastAsia="Times New Roman" w:hAnsi="Times New Roman" w:cs="Times New Roman"/>
          <w:color w:val="auto"/>
          <w:szCs w:val="24"/>
        </w:rPr>
        <w:t xml:space="preserve">                           </w:t>
      </w:r>
      <w:hyperlink r:id="rId11" w:history="1">
        <w:r w:rsidRPr="00F44ADF">
          <w:rPr>
            <w:rStyle w:val="Collegamentoipertestuale"/>
            <w:rFonts w:ascii="Times New Roman" w:eastAsia="Times New Roman" w:hAnsi="Times New Roman" w:cs="Times New Roman"/>
            <w:szCs w:val="24"/>
          </w:rPr>
          <w:t>upe@uniroma2.it</w:t>
        </w:r>
      </w:hyperlink>
      <w:r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  <w:bookmarkStart w:id="0" w:name="_GoBack"/>
      <w:bookmarkEnd w:id="0"/>
    </w:p>
    <w:p w14:paraId="6602FD44" w14:textId="77777777" w:rsidR="00844FDA" w:rsidRDefault="00844FDA" w:rsidP="00844FDA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1BBAFF4F" w14:textId="4A588FBC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428F0AAB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6FE138DC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2E4F54D9" w14:textId="0A4BA4CE" w:rsidR="00844FDA" w:rsidRDefault="00844FDA" w:rsidP="00293BBE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Cs w:val="24"/>
        </w:rPr>
        <w:t xml:space="preserve">OGGETTO: PRESENTAZIONE DI CANDIDATURA PER L’ELEZIONE </w:t>
      </w:r>
      <w:r w:rsidR="00D16903">
        <w:rPr>
          <w:rFonts w:ascii="Times New Roman" w:eastAsia="Times New Roman" w:hAnsi="Times New Roman" w:cs="Times New Roman"/>
          <w:b/>
          <w:szCs w:val="24"/>
        </w:rPr>
        <w:t>DI N. 1 RAPPRESENTANTE DEGLI STUDENTI</w:t>
      </w:r>
      <w:r>
        <w:rPr>
          <w:rFonts w:ascii="Times New Roman" w:eastAsia="Times New Roman" w:hAnsi="Times New Roman" w:cs="Times New Roman"/>
          <w:b/>
          <w:szCs w:val="24"/>
        </w:rPr>
        <w:t xml:space="preserve"> NEL </w:t>
      </w:r>
      <w:r>
        <w:rPr>
          <w:rFonts w:ascii="Times New Roman" w:eastAsia="Times New Roman" w:hAnsi="Times New Roman" w:cs="Times New Roman"/>
          <w:b/>
          <w:szCs w:val="24"/>
          <w:u w:val="single"/>
        </w:rPr>
        <w:t>SENATO ACCADEMICO.</w:t>
      </w:r>
    </w:p>
    <w:p w14:paraId="7BB1F66E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</w:p>
    <w:p w14:paraId="3476C54D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</w:p>
    <w:p w14:paraId="4B7BE4DA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Il/la sottoscritto/a……………………………………………………………………………………...</w:t>
      </w:r>
    </w:p>
    <w:p w14:paraId="6B075CC7" w14:textId="00300209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Nato/a </w:t>
      </w:r>
      <w:proofErr w:type="spellStart"/>
      <w:r>
        <w:rPr>
          <w:rFonts w:ascii="Times New Roman" w:eastAsia="Times New Roman" w:hAnsi="Times New Roman" w:cs="Times New Roman"/>
          <w:szCs w:val="24"/>
        </w:rPr>
        <w:t>a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………………………………………………………………………il…………………….  </w:t>
      </w:r>
    </w:p>
    <w:p w14:paraId="147F397A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Residente a…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………………………………………………………………Provincia (………)            in Via …………………………………………………………………………… (</w:t>
      </w:r>
      <w:proofErr w:type="gramStart"/>
      <w:r>
        <w:rPr>
          <w:rFonts w:ascii="Times New Roman" w:eastAsia="Times New Roman" w:hAnsi="Times New Roman" w:cs="Times New Roman"/>
          <w:szCs w:val="24"/>
        </w:rPr>
        <w:t>CAP….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.…………)  </w:t>
      </w:r>
    </w:p>
    <w:p w14:paraId="6FCCC879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tel.…………………………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.…………..……E-mail ..………………………………………….</w:t>
      </w:r>
    </w:p>
    <w:p w14:paraId="1E33AAEB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Iscritto/a presso la Facoltà/ Macroarea di……………………...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.………………………………..</w:t>
      </w:r>
    </w:p>
    <w:p w14:paraId="3F30AEA5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al Corso di Laurea/ Dottorando di ricerca …………………………………………………………….</w:t>
      </w:r>
    </w:p>
    <w:p w14:paraId="49A8CF66" w14:textId="2DCEE91B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con matricola n°………………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, presenta la propria candidatura a componente del Senato Accademico in rappresentanza degli studenti.</w:t>
      </w:r>
    </w:p>
    <w:p w14:paraId="6C2965A0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 tal fine il/la sottoscritto/a dichiara:</w:t>
      </w:r>
    </w:p>
    <w:p w14:paraId="0B2CA8B5" w14:textId="77777777" w:rsidR="00844FDA" w:rsidRDefault="00844FDA" w:rsidP="00844FDA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Di essere in regola, alla data odierna, con il pagamento delle tasse universitarie;</w:t>
      </w:r>
    </w:p>
    <w:p w14:paraId="4B50EBB7" w14:textId="77777777" w:rsidR="00844FDA" w:rsidRDefault="00844FDA" w:rsidP="00844FDA">
      <w:pPr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Di non aver superato il primo anno fuori corso;</w:t>
      </w:r>
    </w:p>
    <w:p w14:paraId="7A6F9BA7" w14:textId="77777777" w:rsidR="00844FDA" w:rsidRDefault="00844FDA" w:rsidP="00844FD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</w:rPr>
      </w:pPr>
    </w:p>
    <w:p w14:paraId="26B33D25" w14:textId="77777777" w:rsidR="00844FDA" w:rsidRDefault="00844FDA" w:rsidP="00844FDA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Cs w:val="24"/>
        </w:rPr>
      </w:pPr>
    </w:p>
    <w:p w14:paraId="453D8870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                                                                                                   Firma del candidato/a</w:t>
      </w:r>
    </w:p>
    <w:p w14:paraId="64A7FBEA" w14:textId="77777777" w:rsidR="00844FDA" w:rsidRDefault="00844FDA" w:rsidP="00844FDA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Roma,…</w:t>
      </w:r>
      <w:proofErr w:type="gramEnd"/>
      <w:r>
        <w:rPr>
          <w:rFonts w:ascii="Times New Roman" w:eastAsia="Times New Roman" w:hAnsi="Times New Roman" w:cs="Times New Roman"/>
          <w:szCs w:val="24"/>
        </w:rPr>
        <w:t>…………………                                              ……………………………………………</w:t>
      </w:r>
    </w:p>
    <w:p w14:paraId="697E4D75" w14:textId="2A4D53F1" w:rsidR="001C2A00" w:rsidRDefault="001C2A00" w:rsidP="00E2360F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739A1A57" w14:textId="79F17AFB" w:rsidR="004E4F23" w:rsidRDefault="004E4F23" w:rsidP="00E2360F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37A0086C" w14:textId="77777777" w:rsidR="004E4F23" w:rsidRDefault="004E4F23" w:rsidP="004E4F23">
      <w:pPr>
        <w:rPr>
          <w:rFonts w:ascii="Times New Roman" w:hAnsi="Times New Roman"/>
          <w:color w:val="auto"/>
          <w:szCs w:val="24"/>
          <w:lang w:eastAsia="it-IT"/>
        </w:rPr>
      </w:pPr>
      <w:r>
        <w:rPr>
          <w:rFonts w:ascii="Times New Roman" w:hAnsi="Times New Roman"/>
          <w:szCs w:val="24"/>
          <w:lang w:eastAsia="it-IT"/>
        </w:rPr>
        <w:t>Nota: si allega alla presente copia del documento di identità</w:t>
      </w:r>
    </w:p>
    <w:p w14:paraId="7BF6CC48" w14:textId="77777777" w:rsidR="004E4F23" w:rsidRPr="00E2360F" w:rsidRDefault="004E4F23" w:rsidP="00E2360F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sectPr w:rsidR="004E4F23" w:rsidRPr="00E2360F" w:rsidSect="00844FDA">
      <w:headerReference w:type="default" r:id="rId12"/>
      <w:footerReference w:type="default" r:id="rId13"/>
      <w:pgSz w:w="11906" w:h="16838"/>
      <w:pgMar w:top="2268" w:right="1133" w:bottom="1559" w:left="993" w:header="567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57F0C0" w14:textId="77777777" w:rsidR="00F17629" w:rsidRDefault="00F17629" w:rsidP="0015491C">
      <w:pPr>
        <w:spacing w:line="240" w:lineRule="auto"/>
      </w:pPr>
      <w:r>
        <w:separator/>
      </w:r>
    </w:p>
  </w:endnote>
  <w:endnote w:type="continuationSeparator" w:id="0">
    <w:p w14:paraId="7E817E49" w14:textId="77777777" w:rsidR="00F17629" w:rsidRDefault="00F17629" w:rsidP="001549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Minion Pro">
    <w:altName w:val="Cambria"/>
    <w:panose1 w:val="00000000000000000000"/>
    <w:charset w:val="00"/>
    <w:family w:val="roman"/>
    <w:notTrueType/>
    <w:pitch w:val="variable"/>
    <w:sig w:usb0="E00002AF" w:usb1="5000607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1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78783B" w:rsidRPr="00BA138B" w14:paraId="4716ED76" w14:textId="77777777" w:rsidTr="00E35AE5">
      <w:trPr>
        <w:trHeight w:val="699"/>
        <w:jc w:val="center"/>
      </w:trPr>
      <w:tc>
        <w:tcPr>
          <w:tcW w:w="1299" w:type="pct"/>
          <w:tcMar>
            <w:left w:w="0" w:type="dxa"/>
            <w:right w:w="0" w:type="dxa"/>
          </w:tcMar>
          <w:vAlign w:val="center"/>
        </w:tcPr>
        <w:p w14:paraId="41F57826" w14:textId="77777777" w:rsidR="00527F8A" w:rsidRPr="00527F8A" w:rsidRDefault="00527F8A" w:rsidP="00EE07CF">
          <w:pPr>
            <w:pStyle w:val="TorVergata-pidipagina"/>
          </w:pPr>
          <w:r w:rsidRPr="00527F8A">
            <w:t xml:space="preserve">Via </w:t>
          </w:r>
          <w:r w:rsidR="00882780">
            <w:t>Cracovia</w:t>
          </w:r>
          <w:r w:rsidRPr="00527F8A">
            <w:t>, 50 - 00133 Roma</w:t>
          </w:r>
        </w:p>
        <w:p w14:paraId="010F14E3" w14:textId="77777777" w:rsidR="00BA138B" w:rsidRPr="00BA138B" w:rsidRDefault="00882780" w:rsidP="00EE07CF">
          <w:pPr>
            <w:pStyle w:val="TorVergata-pidipagina"/>
          </w:pPr>
          <w:r>
            <w:t>www</w:t>
          </w:r>
          <w:r w:rsidR="00527F8A" w:rsidRPr="00527F8A">
            <w:t>.uniroma2.it</w:t>
          </w:r>
        </w:p>
      </w:tc>
      <w:tc>
        <w:tcPr>
          <w:tcW w:w="2403" w:type="pct"/>
          <w:tcMar>
            <w:left w:w="0" w:type="dxa"/>
            <w:right w:w="0" w:type="dxa"/>
          </w:tcMar>
          <w:vAlign w:val="center"/>
        </w:tcPr>
        <w:p w14:paraId="3AA0FC17" w14:textId="28794430" w:rsidR="00236FD1" w:rsidRPr="00236FD1" w:rsidRDefault="00236FD1" w:rsidP="00D6394B">
          <w:pPr>
            <w:pStyle w:val="TorVergata-pidipagina"/>
          </w:pPr>
        </w:p>
        <w:p w14:paraId="4CF3DDF7" w14:textId="77777777" w:rsidR="0078783B" w:rsidRPr="00856E49" w:rsidRDefault="0078783B" w:rsidP="009E0407">
          <w:pPr>
            <w:pStyle w:val="TorVergata-pidipagina"/>
            <w:jc w:val="center"/>
          </w:pPr>
        </w:p>
      </w:tc>
      <w:tc>
        <w:tcPr>
          <w:tcW w:w="1298" w:type="pct"/>
          <w:tcMar>
            <w:left w:w="0" w:type="dxa"/>
            <w:right w:w="0" w:type="dxa"/>
          </w:tcMar>
          <w:vAlign w:val="center"/>
        </w:tcPr>
        <w:p w14:paraId="42972958" w14:textId="77777777" w:rsidR="00236FD1" w:rsidRPr="00236FD1" w:rsidRDefault="00236FD1" w:rsidP="00271040">
          <w:pPr>
            <w:pStyle w:val="TorVergata-pidipagina"/>
            <w:jc w:val="right"/>
            <w:rPr>
              <w:lang w:val="en-US"/>
            </w:rPr>
          </w:pPr>
          <w:r w:rsidRPr="00236FD1">
            <w:rPr>
              <w:lang w:val="en-US"/>
            </w:rPr>
            <w:t>C.F. 80213750583</w:t>
          </w:r>
        </w:p>
        <w:p w14:paraId="3C19DBED" w14:textId="77777777" w:rsidR="00E542C0" w:rsidRPr="00BA138B" w:rsidRDefault="00236FD1" w:rsidP="00271040">
          <w:pPr>
            <w:pStyle w:val="TorVergata-pidipagina"/>
            <w:jc w:val="right"/>
          </w:pPr>
          <w:r w:rsidRPr="00236FD1">
            <w:rPr>
              <w:lang w:val="en-US"/>
            </w:rPr>
            <w:t>P.I. 02133971008</w:t>
          </w:r>
        </w:p>
      </w:tc>
    </w:tr>
  </w:tbl>
  <w:p w14:paraId="55A0A3F4" w14:textId="77777777" w:rsidR="0015491C" w:rsidRPr="00BA138B" w:rsidRDefault="0015491C" w:rsidP="00EE07CF">
    <w:pPr>
      <w:pStyle w:val="TorVergata-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6CC88" w14:textId="77777777" w:rsidR="00F17629" w:rsidRDefault="00F17629" w:rsidP="0015491C">
      <w:pPr>
        <w:spacing w:line="240" w:lineRule="auto"/>
      </w:pPr>
      <w:r>
        <w:separator/>
      </w:r>
    </w:p>
  </w:footnote>
  <w:footnote w:type="continuationSeparator" w:id="0">
    <w:p w14:paraId="5A6B57DE" w14:textId="77777777" w:rsidR="00F17629" w:rsidRDefault="00F17629" w:rsidP="001549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4A574E" w14:paraId="2F19693A" w14:textId="77777777" w:rsidTr="00E35AE5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4F174989" w14:textId="77777777" w:rsidR="004A574E" w:rsidRDefault="004A574E" w:rsidP="00EE07CF">
          <w:pPr>
            <w:pStyle w:val="TorVergata-intestazionedestra"/>
          </w:pPr>
          <w:r>
            <w:rPr>
              <w:noProof/>
            </w:rPr>
            <w:drawing>
              <wp:inline distT="0" distB="0" distL="0" distR="0" wp14:anchorId="27C63238" wp14:editId="79816389">
                <wp:extent cx="2815389" cy="671569"/>
                <wp:effectExtent l="0" t="0" r="4445" b="0"/>
                <wp:docPr id="5" name="Immagine 5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4B6CFC57" w14:textId="444DA237" w:rsidR="000B3CAB" w:rsidRPr="00FE35D2" w:rsidRDefault="000B3CAB" w:rsidP="00EE07CF">
          <w:pPr>
            <w:pStyle w:val="TorVergata-intestazionedestra"/>
          </w:pPr>
        </w:p>
      </w:tc>
    </w:tr>
  </w:tbl>
  <w:p w14:paraId="7CE6A4D1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43577"/>
    <w:multiLevelType w:val="hybridMultilevel"/>
    <w:tmpl w:val="C0C861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D4A71"/>
    <w:multiLevelType w:val="hybridMultilevel"/>
    <w:tmpl w:val="198694E4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E2F5F"/>
    <w:multiLevelType w:val="hybridMultilevel"/>
    <w:tmpl w:val="1C38F3D6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775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99F0DE2"/>
    <w:multiLevelType w:val="hybridMultilevel"/>
    <w:tmpl w:val="438A6B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0671F"/>
    <w:multiLevelType w:val="hybridMultilevel"/>
    <w:tmpl w:val="DACC7E12"/>
    <w:lvl w:ilvl="0" w:tplc="5316F1E0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80E532B"/>
    <w:multiLevelType w:val="hybridMultilevel"/>
    <w:tmpl w:val="CC4C3BD8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864ED4"/>
    <w:multiLevelType w:val="hybridMultilevel"/>
    <w:tmpl w:val="3BC8E886"/>
    <w:lvl w:ilvl="0" w:tplc="FE7EDB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7258E"/>
    <w:multiLevelType w:val="hybridMultilevel"/>
    <w:tmpl w:val="BC662FE4"/>
    <w:lvl w:ilvl="0" w:tplc="08F27CF2">
      <w:numFmt w:val="bullet"/>
      <w:lvlText w:val="-"/>
      <w:lvlJc w:val="left"/>
      <w:pPr>
        <w:ind w:left="720" w:hanging="360"/>
      </w:pPr>
      <w:rPr>
        <w:rFonts w:ascii="Minion Pro" w:eastAsiaTheme="minorHAnsi" w:hAnsi="Minion Pro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1B4AFC"/>
    <w:multiLevelType w:val="hybridMultilevel"/>
    <w:tmpl w:val="CC0ED6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C48F0"/>
    <w:multiLevelType w:val="hybridMultilevel"/>
    <w:tmpl w:val="30082080"/>
    <w:lvl w:ilvl="0" w:tplc="1444DC7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0A054F"/>
    <w:multiLevelType w:val="hybridMultilevel"/>
    <w:tmpl w:val="C99290CA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8F2AD9"/>
    <w:multiLevelType w:val="hybridMultilevel"/>
    <w:tmpl w:val="22FA34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9435EF"/>
    <w:multiLevelType w:val="hybridMultilevel"/>
    <w:tmpl w:val="BB04F954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342388"/>
    <w:multiLevelType w:val="hybridMultilevel"/>
    <w:tmpl w:val="DA34B356"/>
    <w:lvl w:ilvl="0" w:tplc="A3906428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9F7789C"/>
    <w:multiLevelType w:val="hybridMultilevel"/>
    <w:tmpl w:val="69DA7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B7711F"/>
    <w:multiLevelType w:val="hybridMultilevel"/>
    <w:tmpl w:val="F0C07DDE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615969"/>
    <w:multiLevelType w:val="hybridMultilevel"/>
    <w:tmpl w:val="483A5EAC"/>
    <w:lvl w:ilvl="0" w:tplc="766A612C">
      <w:start w:val="80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7"/>
  </w:num>
  <w:num w:numId="4">
    <w:abstractNumId w:val="5"/>
  </w:num>
  <w:num w:numId="5">
    <w:abstractNumId w:val="14"/>
  </w:num>
  <w:num w:numId="6">
    <w:abstractNumId w:val="3"/>
  </w:num>
  <w:num w:numId="7">
    <w:abstractNumId w:val="10"/>
  </w:num>
  <w:num w:numId="8">
    <w:abstractNumId w:val="2"/>
  </w:num>
  <w:num w:numId="9">
    <w:abstractNumId w:val="6"/>
  </w:num>
  <w:num w:numId="10">
    <w:abstractNumId w:val="16"/>
  </w:num>
  <w:num w:numId="11">
    <w:abstractNumId w:val="1"/>
  </w:num>
  <w:num w:numId="12">
    <w:abstractNumId w:val="12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rQwNTQFAmMTQ1NjIyUdpeDU4uLM/DyQArNaABNZVgUsAAAA"/>
  </w:docVars>
  <w:rsids>
    <w:rsidRoot w:val="00EA68DD"/>
    <w:rsid w:val="000047C7"/>
    <w:rsid w:val="0001590D"/>
    <w:rsid w:val="00017EDF"/>
    <w:rsid w:val="0002782C"/>
    <w:rsid w:val="00045070"/>
    <w:rsid w:val="0004667F"/>
    <w:rsid w:val="000476A8"/>
    <w:rsid w:val="000519E7"/>
    <w:rsid w:val="000536B9"/>
    <w:rsid w:val="0006152E"/>
    <w:rsid w:val="00067492"/>
    <w:rsid w:val="000709BF"/>
    <w:rsid w:val="0007392A"/>
    <w:rsid w:val="00073A1A"/>
    <w:rsid w:val="00074FC0"/>
    <w:rsid w:val="0008036E"/>
    <w:rsid w:val="000807F2"/>
    <w:rsid w:val="00087700"/>
    <w:rsid w:val="00092F18"/>
    <w:rsid w:val="00094DB6"/>
    <w:rsid w:val="0009730C"/>
    <w:rsid w:val="000B3CAB"/>
    <w:rsid w:val="000B438A"/>
    <w:rsid w:val="000B573A"/>
    <w:rsid w:val="000C4C8C"/>
    <w:rsid w:val="000D6995"/>
    <w:rsid w:val="000E1ECE"/>
    <w:rsid w:val="000E4F42"/>
    <w:rsid w:val="000F11A3"/>
    <w:rsid w:val="000F31B6"/>
    <w:rsid w:val="000F3BCA"/>
    <w:rsid w:val="000F7B90"/>
    <w:rsid w:val="000F7BBB"/>
    <w:rsid w:val="001041D8"/>
    <w:rsid w:val="001117C2"/>
    <w:rsid w:val="00127803"/>
    <w:rsid w:val="00141EEB"/>
    <w:rsid w:val="0014525E"/>
    <w:rsid w:val="00147EA8"/>
    <w:rsid w:val="001528F9"/>
    <w:rsid w:val="00154608"/>
    <w:rsid w:val="0015491C"/>
    <w:rsid w:val="0015746E"/>
    <w:rsid w:val="001819C8"/>
    <w:rsid w:val="00187625"/>
    <w:rsid w:val="001910ED"/>
    <w:rsid w:val="0019739A"/>
    <w:rsid w:val="001A18D9"/>
    <w:rsid w:val="001A2B2C"/>
    <w:rsid w:val="001A4AB7"/>
    <w:rsid w:val="001B0258"/>
    <w:rsid w:val="001B30D8"/>
    <w:rsid w:val="001C00AE"/>
    <w:rsid w:val="001C2A00"/>
    <w:rsid w:val="001C313C"/>
    <w:rsid w:val="001D13C9"/>
    <w:rsid w:val="001D180B"/>
    <w:rsid w:val="001D320A"/>
    <w:rsid w:val="001D4BED"/>
    <w:rsid w:val="001D5F27"/>
    <w:rsid w:val="001D7B8A"/>
    <w:rsid w:val="001E0FEC"/>
    <w:rsid w:val="001E4647"/>
    <w:rsid w:val="001E6EB1"/>
    <w:rsid w:val="001F1C53"/>
    <w:rsid w:val="001F3A0A"/>
    <w:rsid w:val="001F4776"/>
    <w:rsid w:val="00200970"/>
    <w:rsid w:val="00201331"/>
    <w:rsid w:val="0020351F"/>
    <w:rsid w:val="0021469E"/>
    <w:rsid w:val="00215832"/>
    <w:rsid w:val="00216288"/>
    <w:rsid w:val="00224400"/>
    <w:rsid w:val="00226B42"/>
    <w:rsid w:val="002311C4"/>
    <w:rsid w:val="00235009"/>
    <w:rsid w:val="00236FD1"/>
    <w:rsid w:val="00244375"/>
    <w:rsid w:val="002454E3"/>
    <w:rsid w:val="00246CA8"/>
    <w:rsid w:val="002536AB"/>
    <w:rsid w:val="00257F67"/>
    <w:rsid w:val="00271040"/>
    <w:rsid w:val="00272359"/>
    <w:rsid w:val="0027510B"/>
    <w:rsid w:val="00287667"/>
    <w:rsid w:val="00293BBE"/>
    <w:rsid w:val="00297B68"/>
    <w:rsid w:val="002A5DE2"/>
    <w:rsid w:val="002A7BD9"/>
    <w:rsid w:val="002B1859"/>
    <w:rsid w:val="002B7E5B"/>
    <w:rsid w:val="002C0FB7"/>
    <w:rsid w:val="002C384C"/>
    <w:rsid w:val="002C51EA"/>
    <w:rsid w:val="002C54FD"/>
    <w:rsid w:val="002D16A1"/>
    <w:rsid w:val="002D1987"/>
    <w:rsid w:val="002D2B3F"/>
    <w:rsid w:val="002D30CF"/>
    <w:rsid w:val="002D3409"/>
    <w:rsid w:val="002E0312"/>
    <w:rsid w:val="002E332D"/>
    <w:rsid w:val="002E3936"/>
    <w:rsid w:val="002E3C30"/>
    <w:rsid w:val="002E6440"/>
    <w:rsid w:val="002F43B8"/>
    <w:rsid w:val="00301E1D"/>
    <w:rsid w:val="00304D64"/>
    <w:rsid w:val="003113A3"/>
    <w:rsid w:val="00334557"/>
    <w:rsid w:val="003354A6"/>
    <w:rsid w:val="0033564E"/>
    <w:rsid w:val="00340A81"/>
    <w:rsid w:val="00340F0E"/>
    <w:rsid w:val="0034187C"/>
    <w:rsid w:val="003418A1"/>
    <w:rsid w:val="0034345E"/>
    <w:rsid w:val="00345585"/>
    <w:rsid w:val="003459E7"/>
    <w:rsid w:val="00347813"/>
    <w:rsid w:val="003542A1"/>
    <w:rsid w:val="003542AB"/>
    <w:rsid w:val="00355955"/>
    <w:rsid w:val="00364AFC"/>
    <w:rsid w:val="00364C57"/>
    <w:rsid w:val="003703AE"/>
    <w:rsid w:val="00370779"/>
    <w:rsid w:val="0037389E"/>
    <w:rsid w:val="00381577"/>
    <w:rsid w:val="00382775"/>
    <w:rsid w:val="00384BA0"/>
    <w:rsid w:val="00385A1A"/>
    <w:rsid w:val="003938EA"/>
    <w:rsid w:val="0039461B"/>
    <w:rsid w:val="00396C6B"/>
    <w:rsid w:val="0039733E"/>
    <w:rsid w:val="003A15F9"/>
    <w:rsid w:val="003A7211"/>
    <w:rsid w:val="003B062F"/>
    <w:rsid w:val="003C198F"/>
    <w:rsid w:val="003C524E"/>
    <w:rsid w:val="003C7531"/>
    <w:rsid w:val="003D1036"/>
    <w:rsid w:val="003D540B"/>
    <w:rsid w:val="003D5E63"/>
    <w:rsid w:val="003D6B81"/>
    <w:rsid w:val="003D6DF6"/>
    <w:rsid w:val="003E1303"/>
    <w:rsid w:val="003E42CE"/>
    <w:rsid w:val="003F062E"/>
    <w:rsid w:val="003F075C"/>
    <w:rsid w:val="003F2445"/>
    <w:rsid w:val="003F386B"/>
    <w:rsid w:val="003F49A1"/>
    <w:rsid w:val="0040032D"/>
    <w:rsid w:val="00405F5C"/>
    <w:rsid w:val="00406E63"/>
    <w:rsid w:val="0042060C"/>
    <w:rsid w:val="00421DBF"/>
    <w:rsid w:val="0042304E"/>
    <w:rsid w:val="0043160F"/>
    <w:rsid w:val="00434555"/>
    <w:rsid w:val="004456CB"/>
    <w:rsid w:val="00451295"/>
    <w:rsid w:val="00461F21"/>
    <w:rsid w:val="0046627C"/>
    <w:rsid w:val="004700C2"/>
    <w:rsid w:val="00471076"/>
    <w:rsid w:val="00476479"/>
    <w:rsid w:val="00477DB8"/>
    <w:rsid w:val="004804A5"/>
    <w:rsid w:val="004806EF"/>
    <w:rsid w:val="00485166"/>
    <w:rsid w:val="0048695A"/>
    <w:rsid w:val="00491A09"/>
    <w:rsid w:val="004A1B81"/>
    <w:rsid w:val="004A574E"/>
    <w:rsid w:val="004C0389"/>
    <w:rsid w:val="004D2A85"/>
    <w:rsid w:val="004E1B4E"/>
    <w:rsid w:val="004E4F23"/>
    <w:rsid w:val="004E59F5"/>
    <w:rsid w:val="004F46A2"/>
    <w:rsid w:val="004F6282"/>
    <w:rsid w:val="004F66EC"/>
    <w:rsid w:val="004F7823"/>
    <w:rsid w:val="005005B7"/>
    <w:rsid w:val="005032DA"/>
    <w:rsid w:val="00506175"/>
    <w:rsid w:val="00512AB2"/>
    <w:rsid w:val="0051486B"/>
    <w:rsid w:val="00524074"/>
    <w:rsid w:val="005261CB"/>
    <w:rsid w:val="005261D1"/>
    <w:rsid w:val="005268C0"/>
    <w:rsid w:val="00527F8A"/>
    <w:rsid w:val="00531B4C"/>
    <w:rsid w:val="00532AD6"/>
    <w:rsid w:val="005337F9"/>
    <w:rsid w:val="005448CF"/>
    <w:rsid w:val="00560213"/>
    <w:rsid w:val="0056170F"/>
    <w:rsid w:val="0057619F"/>
    <w:rsid w:val="00581B8D"/>
    <w:rsid w:val="0059574B"/>
    <w:rsid w:val="0059698F"/>
    <w:rsid w:val="005A417C"/>
    <w:rsid w:val="005A4AEF"/>
    <w:rsid w:val="005B122E"/>
    <w:rsid w:val="005B2746"/>
    <w:rsid w:val="005B466D"/>
    <w:rsid w:val="005B579D"/>
    <w:rsid w:val="005C50D9"/>
    <w:rsid w:val="005D0B2D"/>
    <w:rsid w:val="005D4267"/>
    <w:rsid w:val="005D51DE"/>
    <w:rsid w:val="005E3865"/>
    <w:rsid w:val="005E432C"/>
    <w:rsid w:val="005E4FEB"/>
    <w:rsid w:val="005F50B3"/>
    <w:rsid w:val="005F7117"/>
    <w:rsid w:val="00610116"/>
    <w:rsid w:val="00613A31"/>
    <w:rsid w:val="00620056"/>
    <w:rsid w:val="0062042B"/>
    <w:rsid w:val="00622379"/>
    <w:rsid w:val="00623918"/>
    <w:rsid w:val="00624E87"/>
    <w:rsid w:val="006264BF"/>
    <w:rsid w:val="00627DDD"/>
    <w:rsid w:val="0063476D"/>
    <w:rsid w:val="00635D2E"/>
    <w:rsid w:val="0063655E"/>
    <w:rsid w:val="00643A10"/>
    <w:rsid w:val="006448F6"/>
    <w:rsid w:val="00647008"/>
    <w:rsid w:val="00650290"/>
    <w:rsid w:val="0065081D"/>
    <w:rsid w:val="00652408"/>
    <w:rsid w:val="00662FFE"/>
    <w:rsid w:val="006637AF"/>
    <w:rsid w:val="006640C1"/>
    <w:rsid w:val="00664475"/>
    <w:rsid w:val="00670C2A"/>
    <w:rsid w:val="00672D8C"/>
    <w:rsid w:val="00673FBF"/>
    <w:rsid w:val="00674456"/>
    <w:rsid w:val="0067520C"/>
    <w:rsid w:val="00680C33"/>
    <w:rsid w:val="00682B32"/>
    <w:rsid w:val="00684DD7"/>
    <w:rsid w:val="00686E84"/>
    <w:rsid w:val="006874D3"/>
    <w:rsid w:val="00696F2F"/>
    <w:rsid w:val="006A12E7"/>
    <w:rsid w:val="006A2330"/>
    <w:rsid w:val="006A2DE3"/>
    <w:rsid w:val="006A40DA"/>
    <w:rsid w:val="006B0DC9"/>
    <w:rsid w:val="006B6DF7"/>
    <w:rsid w:val="006C3E0F"/>
    <w:rsid w:val="006D3E93"/>
    <w:rsid w:val="006D62B3"/>
    <w:rsid w:val="006E0172"/>
    <w:rsid w:val="006E09D3"/>
    <w:rsid w:val="006E1EDB"/>
    <w:rsid w:val="006E36E2"/>
    <w:rsid w:val="006E3F78"/>
    <w:rsid w:val="006F0997"/>
    <w:rsid w:val="006F2840"/>
    <w:rsid w:val="00705F67"/>
    <w:rsid w:val="007173BB"/>
    <w:rsid w:val="0072540B"/>
    <w:rsid w:val="00727DA7"/>
    <w:rsid w:val="00727F3C"/>
    <w:rsid w:val="007339EE"/>
    <w:rsid w:val="00734959"/>
    <w:rsid w:val="00740353"/>
    <w:rsid w:val="00745AB4"/>
    <w:rsid w:val="007479D5"/>
    <w:rsid w:val="00751B0E"/>
    <w:rsid w:val="00751BB6"/>
    <w:rsid w:val="00753691"/>
    <w:rsid w:val="007625F8"/>
    <w:rsid w:val="007713C6"/>
    <w:rsid w:val="007720A6"/>
    <w:rsid w:val="0077246B"/>
    <w:rsid w:val="00780F4A"/>
    <w:rsid w:val="00781B08"/>
    <w:rsid w:val="00784F8A"/>
    <w:rsid w:val="007859E9"/>
    <w:rsid w:val="0078783B"/>
    <w:rsid w:val="00787961"/>
    <w:rsid w:val="007944CC"/>
    <w:rsid w:val="007A3CD3"/>
    <w:rsid w:val="007B566E"/>
    <w:rsid w:val="007C1A57"/>
    <w:rsid w:val="007D01EE"/>
    <w:rsid w:val="007D1FAC"/>
    <w:rsid w:val="007D2649"/>
    <w:rsid w:val="007D3607"/>
    <w:rsid w:val="007E5039"/>
    <w:rsid w:val="007E6642"/>
    <w:rsid w:val="007E6EC2"/>
    <w:rsid w:val="007E7F43"/>
    <w:rsid w:val="007F4148"/>
    <w:rsid w:val="007F51E4"/>
    <w:rsid w:val="008033D2"/>
    <w:rsid w:val="00803BE6"/>
    <w:rsid w:val="008104CC"/>
    <w:rsid w:val="0081497E"/>
    <w:rsid w:val="00814E2F"/>
    <w:rsid w:val="00816752"/>
    <w:rsid w:val="00821FF7"/>
    <w:rsid w:val="008227C8"/>
    <w:rsid w:val="008236C1"/>
    <w:rsid w:val="008245BA"/>
    <w:rsid w:val="008248C1"/>
    <w:rsid w:val="00826A91"/>
    <w:rsid w:val="00830D38"/>
    <w:rsid w:val="008314DE"/>
    <w:rsid w:val="00835CE5"/>
    <w:rsid w:val="00844FDA"/>
    <w:rsid w:val="0084506B"/>
    <w:rsid w:val="0084530D"/>
    <w:rsid w:val="00852F88"/>
    <w:rsid w:val="00854F73"/>
    <w:rsid w:val="0085504E"/>
    <w:rsid w:val="0085608D"/>
    <w:rsid w:val="00856E49"/>
    <w:rsid w:val="00857F2C"/>
    <w:rsid w:val="00882780"/>
    <w:rsid w:val="008912FA"/>
    <w:rsid w:val="0089229B"/>
    <w:rsid w:val="008956F7"/>
    <w:rsid w:val="0089608E"/>
    <w:rsid w:val="008A0F2D"/>
    <w:rsid w:val="008A636B"/>
    <w:rsid w:val="008A78AF"/>
    <w:rsid w:val="008C5D9A"/>
    <w:rsid w:val="008D5728"/>
    <w:rsid w:val="008D664B"/>
    <w:rsid w:val="008E5CB7"/>
    <w:rsid w:val="008F6D28"/>
    <w:rsid w:val="00901A71"/>
    <w:rsid w:val="00901F02"/>
    <w:rsid w:val="009047CE"/>
    <w:rsid w:val="00904C09"/>
    <w:rsid w:val="0090616A"/>
    <w:rsid w:val="00912309"/>
    <w:rsid w:val="00915C5A"/>
    <w:rsid w:val="009261CB"/>
    <w:rsid w:val="0093415C"/>
    <w:rsid w:val="00934AEF"/>
    <w:rsid w:val="00942199"/>
    <w:rsid w:val="009522D5"/>
    <w:rsid w:val="009524E7"/>
    <w:rsid w:val="00953784"/>
    <w:rsid w:val="009554CB"/>
    <w:rsid w:val="00955799"/>
    <w:rsid w:val="009562A9"/>
    <w:rsid w:val="00961A7D"/>
    <w:rsid w:val="00965562"/>
    <w:rsid w:val="009734E2"/>
    <w:rsid w:val="00973A13"/>
    <w:rsid w:val="00974A7D"/>
    <w:rsid w:val="00974D31"/>
    <w:rsid w:val="009769E7"/>
    <w:rsid w:val="00980063"/>
    <w:rsid w:val="009923B5"/>
    <w:rsid w:val="00992B89"/>
    <w:rsid w:val="0099586A"/>
    <w:rsid w:val="00996F62"/>
    <w:rsid w:val="009A0678"/>
    <w:rsid w:val="009A369B"/>
    <w:rsid w:val="009A6D5F"/>
    <w:rsid w:val="009C35B3"/>
    <w:rsid w:val="009D5569"/>
    <w:rsid w:val="009E0407"/>
    <w:rsid w:val="009E53A3"/>
    <w:rsid w:val="009F4643"/>
    <w:rsid w:val="009F786E"/>
    <w:rsid w:val="00A05A5B"/>
    <w:rsid w:val="00A27230"/>
    <w:rsid w:val="00A274A8"/>
    <w:rsid w:val="00A27C61"/>
    <w:rsid w:val="00A35CB5"/>
    <w:rsid w:val="00A37973"/>
    <w:rsid w:val="00A433B1"/>
    <w:rsid w:val="00A44BD8"/>
    <w:rsid w:val="00A45642"/>
    <w:rsid w:val="00A51D9F"/>
    <w:rsid w:val="00A53BEB"/>
    <w:rsid w:val="00A73169"/>
    <w:rsid w:val="00A75E83"/>
    <w:rsid w:val="00A77402"/>
    <w:rsid w:val="00A85D74"/>
    <w:rsid w:val="00A87563"/>
    <w:rsid w:val="00A90B54"/>
    <w:rsid w:val="00A9309A"/>
    <w:rsid w:val="00A944FC"/>
    <w:rsid w:val="00A95BF6"/>
    <w:rsid w:val="00AA0D4C"/>
    <w:rsid w:val="00AA40CC"/>
    <w:rsid w:val="00AB5AD2"/>
    <w:rsid w:val="00AC65D5"/>
    <w:rsid w:val="00AD167A"/>
    <w:rsid w:val="00AD694E"/>
    <w:rsid w:val="00AD6A90"/>
    <w:rsid w:val="00AD7BCF"/>
    <w:rsid w:val="00AE021B"/>
    <w:rsid w:val="00AE3EEB"/>
    <w:rsid w:val="00AE68F7"/>
    <w:rsid w:val="00AF172F"/>
    <w:rsid w:val="00AF208A"/>
    <w:rsid w:val="00AF2B7D"/>
    <w:rsid w:val="00AF700B"/>
    <w:rsid w:val="00B11C8C"/>
    <w:rsid w:val="00B11CEB"/>
    <w:rsid w:val="00B14232"/>
    <w:rsid w:val="00B1656D"/>
    <w:rsid w:val="00B25BD1"/>
    <w:rsid w:val="00B264CE"/>
    <w:rsid w:val="00B309D2"/>
    <w:rsid w:val="00B3154A"/>
    <w:rsid w:val="00B3251A"/>
    <w:rsid w:val="00B32D94"/>
    <w:rsid w:val="00B46160"/>
    <w:rsid w:val="00B54F0A"/>
    <w:rsid w:val="00B60D5C"/>
    <w:rsid w:val="00B72169"/>
    <w:rsid w:val="00B7523D"/>
    <w:rsid w:val="00B87476"/>
    <w:rsid w:val="00B91612"/>
    <w:rsid w:val="00B92484"/>
    <w:rsid w:val="00BA138B"/>
    <w:rsid w:val="00BA610D"/>
    <w:rsid w:val="00BB666C"/>
    <w:rsid w:val="00BB694C"/>
    <w:rsid w:val="00BC2229"/>
    <w:rsid w:val="00BC288D"/>
    <w:rsid w:val="00BC3BFB"/>
    <w:rsid w:val="00BD3734"/>
    <w:rsid w:val="00BD5631"/>
    <w:rsid w:val="00BE2E4B"/>
    <w:rsid w:val="00BE3055"/>
    <w:rsid w:val="00BE5DD4"/>
    <w:rsid w:val="00BF0A78"/>
    <w:rsid w:val="00BF3726"/>
    <w:rsid w:val="00BF5355"/>
    <w:rsid w:val="00BF6269"/>
    <w:rsid w:val="00BF6431"/>
    <w:rsid w:val="00BF6A27"/>
    <w:rsid w:val="00C023C5"/>
    <w:rsid w:val="00C04151"/>
    <w:rsid w:val="00C0431B"/>
    <w:rsid w:val="00C07A0D"/>
    <w:rsid w:val="00C122F6"/>
    <w:rsid w:val="00C13069"/>
    <w:rsid w:val="00C162E0"/>
    <w:rsid w:val="00C17611"/>
    <w:rsid w:val="00C2782C"/>
    <w:rsid w:val="00C34C55"/>
    <w:rsid w:val="00C368BC"/>
    <w:rsid w:val="00C36DD8"/>
    <w:rsid w:val="00C4171F"/>
    <w:rsid w:val="00C43562"/>
    <w:rsid w:val="00C4685B"/>
    <w:rsid w:val="00C50CE3"/>
    <w:rsid w:val="00C548AE"/>
    <w:rsid w:val="00C57568"/>
    <w:rsid w:val="00C63B0E"/>
    <w:rsid w:val="00C64BBD"/>
    <w:rsid w:val="00C67ED5"/>
    <w:rsid w:val="00C7254A"/>
    <w:rsid w:val="00C73730"/>
    <w:rsid w:val="00C7674F"/>
    <w:rsid w:val="00C805A9"/>
    <w:rsid w:val="00C8080E"/>
    <w:rsid w:val="00C80CBC"/>
    <w:rsid w:val="00C81D16"/>
    <w:rsid w:val="00C84915"/>
    <w:rsid w:val="00C8511C"/>
    <w:rsid w:val="00C851AD"/>
    <w:rsid w:val="00C85550"/>
    <w:rsid w:val="00C86443"/>
    <w:rsid w:val="00C94CDF"/>
    <w:rsid w:val="00CA09D2"/>
    <w:rsid w:val="00CA5195"/>
    <w:rsid w:val="00CB27C4"/>
    <w:rsid w:val="00CB2906"/>
    <w:rsid w:val="00CB4FE2"/>
    <w:rsid w:val="00CC07E1"/>
    <w:rsid w:val="00CD4764"/>
    <w:rsid w:val="00CD7E7F"/>
    <w:rsid w:val="00CE21E7"/>
    <w:rsid w:val="00CE30E8"/>
    <w:rsid w:val="00CE3335"/>
    <w:rsid w:val="00CF0033"/>
    <w:rsid w:val="00D03519"/>
    <w:rsid w:val="00D03C02"/>
    <w:rsid w:val="00D11FBE"/>
    <w:rsid w:val="00D1320C"/>
    <w:rsid w:val="00D15417"/>
    <w:rsid w:val="00D16903"/>
    <w:rsid w:val="00D26B4D"/>
    <w:rsid w:val="00D27A53"/>
    <w:rsid w:val="00D30A98"/>
    <w:rsid w:val="00D30FE9"/>
    <w:rsid w:val="00D31D88"/>
    <w:rsid w:val="00D331D6"/>
    <w:rsid w:val="00D41C49"/>
    <w:rsid w:val="00D43D9F"/>
    <w:rsid w:val="00D44123"/>
    <w:rsid w:val="00D44F52"/>
    <w:rsid w:val="00D45598"/>
    <w:rsid w:val="00D61A59"/>
    <w:rsid w:val="00D6394B"/>
    <w:rsid w:val="00D67708"/>
    <w:rsid w:val="00D72B53"/>
    <w:rsid w:val="00D72D1B"/>
    <w:rsid w:val="00D77544"/>
    <w:rsid w:val="00D877E9"/>
    <w:rsid w:val="00D9279A"/>
    <w:rsid w:val="00DA5701"/>
    <w:rsid w:val="00DA73F3"/>
    <w:rsid w:val="00DB15B3"/>
    <w:rsid w:val="00DB4489"/>
    <w:rsid w:val="00DB48E3"/>
    <w:rsid w:val="00DB7AF8"/>
    <w:rsid w:val="00DC17C8"/>
    <w:rsid w:val="00DC2181"/>
    <w:rsid w:val="00DC397F"/>
    <w:rsid w:val="00DC5180"/>
    <w:rsid w:val="00DD0462"/>
    <w:rsid w:val="00DD1F8D"/>
    <w:rsid w:val="00DD7201"/>
    <w:rsid w:val="00DD7983"/>
    <w:rsid w:val="00DE092D"/>
    <w:rsid w:val="00DE54A0"/>
    <w:rsid w:val="00DE6B18"/>
    <w:rsid w:val="00DE7C5F"/>
    <w:rsid w:val="00DE7DC3"/>
    <w:rsid w:val="00DF2D29"/>
    <w:rsid w:val="00DF3282"/>
    <w:rsid w:val="00DF32C5"/>
    <w:rsid w:val="00DF3D9C"/>
    <w:rsid w:val="00DF6C9C"/>
    <w:rsid w:val="00E16592"/>
    <w:rsid w:val="00E16925"/>
    <w:rsid w:val="00E2360F"/>
    <w:rsid w:val="00E2550F"/>
    <w:rsid w:val="00E279AB"/>
    <w:rsid w:val="00E30E62"/>
    <w:rsid w:val="00E35AE5"/>
    <w:rsid w:val="00E36510"/>
    <w:rsid w:val="00E3683B"/>
    <w:rsid w:val="00E36A94"/>
    <w:rsid w:val="00E47DC3"/>
    <w:rsid w:val="00E522AA"/>
    <w:rsid w:val="00E542C0"/>
    <w:rsid w:val="00E57CC1"/>
    <w:rsid w:val="00E65EA7"/>
    <w:rsid w:val="00E7308E"/>
    <w:rsid w:val="00E761AE"/>
    <w:rsid w:val="00E76F61"/>
    <w:rsid w:val="00E77BE5"/>
    <w:rsid w:val="00E81A28"/>
    <w:rsid w:val="00E82846"/>
    <w:rsid w:val="00E979BC"/>
    <w:rsid w:val="00EA153A"/>
    <w:rsid w:val="00EA190E"/>
    <w:rsid w:val="00EA21D4"/>
    <w:rsid w:val="00EA3BF8"/>
    <w:rsid w:val="00EA68DD"/>
    <w:rsid w:val="00EB2D7E"/>
    <w:rsid w:val="00EB608B"/>
    <w:rsid w:val="00EC0F01"/>
    <w:rsid w:val="00EC7441"/>
    <w:rsid w:val="00ED15B7"/>
    <w:rsid w:val="00ED1944"/>
    <w:rsid w:val="00ED4CBA"/>
    <w:rsid w:val="00ED50CE"/>
    <w:rsid w:val="00ED5ACD"/>
    <w:rsid w:val="00ED61E9"/>
    <w:rsid w:val="00ED666C"/>
    <w:rsid w:val="00ED73BA"/>
    <w:rsid w:val="00EE07CF"/>
    <w:rsid w:val="00EE5AEE"/>
    <w:rsid w:val="00EE76EE"/>
    <w:rsid w:val="00EF64E7"/>
    <w:rsid w:val="00F053CE"/>
    <w:rsid w:val="00F0583E"/>
    <w:rsid w:val="00F07E91"/>
    <w:rsid w:val="00F13A2A"/>
    <w:rsid w:val="00F16398"/>
    <w:rsid w:val="00F16A96"/>
    <w:rsid w:val="00F17629"/>
    <w:rsid w:val="00F176B9"/>
    <w:rsid w:val="00F2121C"/>
    <w:rsid w:val="00F24458"/>
    <w:rsid w:val="00F3095F"/>
    <w:rsid w:val="00F31E50"/>
    <w:rsid w:val="00F3669E"/>
    <w:rsid w:val="00F37B1B"/>
    <w:rsid w:val="00F41FF2"/>
    <w:rsid w:val="00F5175C"/>
    <w:rsid w:val="00F57620"/>
    <w:rsid w:val="00F6179E"/>
    <w:rsid w:val="00F65AA4"/>
    <w:rsid w:val="00F66575"/>
    <w:rsid w:val="00F71C9B"/>
    <w:rsid w:val="00F7564A"/>
    <w:rsid w:val="00F77B92"/>
    <w:rsid w:val="00F81ED9"/>
    <w:rsid w:val="00F91E1F"/>
    <w:rsid w:val="00F9287D"/>
    <w:rsid w:val="00FA2D19"/>
    <w:rsid w:val="00FA31BA"/>
    <w:rsid w:val="00FB06D1"/>
    <w:rsid w:val="00FB0814"/>
    <w:rsid w:val="00FC2B91"/>
    <w:rsid w:val="00FC2CEA"/>
    <w:rsid w:val="00FC594D"/>
    <w:rsid w:val="00FC5E10"/>
    <w:rsid w:val="00FC6393"/>
    <w:rsid w:val="00FD14B0"/>
    <w:rsid w:val="00FD31F9"/>
    <w:rsid w:val="00FE35D2"/>
    <w:rsid w:val="00FE3A53"/>
    <w:rsid w:val="00FE6FCE"/>
    <w:rsid w:val="00FF3F5E"/>
    <w:rsid w:val="00FF4D8C"/>
    <w:rsid w:val="00FF7366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D678E"/>
  <w15:chartTrackingRefBased/>
  <w15:docId w15:val="{E5D42A23-10BF-4F95-B70F-0FBF1712E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01F02"/>
    <w:pPr>
      <w:spacing w:after="180" w:line="280" w:lineRule="exact"/>
    </w:pPr>
    <w:rPr>
      <w:rFonts w:ascii="Minion Pro" w:hAnsi="Minion Pro"/>
      <w:color w:val="000000" w:themeColor="text1"/>
      <w:sz w:val="24"/>
    </w:rPr>
  </w:style>
  <w:style w:type="paragraph" w:styleId="Titolo1">
    <w:name w:val="heading 1"/>
    <w:basedOn w:val="Normale"/>
    <w:next w:val="Normale"/>
    <w:link w:val="Titolo1Carattere"/>
    <w:qFormat/>
    <w:rsid w:val="00AF70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Paragrafoelenco">
    <w:name w:val="List Paragraph"/>
    <w:aliases w:val="Paragrafo elenco 2"/>
    <w:basedOn w:val="Normale"/>
    <w:uiPriority w:val="34"/>
    <w:qFormat/>
    <w:rsid w:val="00915C5A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F700B"/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paragraph" w:customStyle="1" w:styleId="interlineacontratti">
    <w:name w:val="interlineacontratti"/>
    <w:basedOn w:val="Titolo1"/>
    <w:rsid w:val="00AF700B"/>
    <w:pPr>
      <w:widowControl w:val="0"/>
      <w:spacing w:before="0" w:after="0" w:line="440" w:lineRule="exact"/>
      <w:jc w:val="both"/>
      <w:outlineLvl w:val="9"/>
    </w:pPr>
    <w:rPr>
      <w:rFonts w:ascii="Arial" w:hAnsi="Arial"/>
      <w:b w:val="0"/>
      <w:bCs w:val="0"/>
      <w:kern w:val="28"/>
      <w:sz w:val="24"/>
      <w:szCs w:val="20"/>
    </w:rPr>
  </w:style>
  <w:style w:type="paragraph" w:customStyle="1" w:styleId="Pa0">
    <w:name w:val="Pa0"/>
    <w:basedOn w:val="Normale"/>
    <w:next w:val="Normale"/>
    <w:uiPriority w:val="99"/>
    <w:rsid w:val="00200970"/>
    <w:pPr>
      <w:autoSpaceDE w:val="0"/>
      <w:autoSpaceDN w:val="0"/>
      <w:adjustRightInd w:val="0"/>
      <w:spacing w:line="241" w:lineRule="atLeast"/>
    </w:pPr>
    <w:rPr>
      <w:szCs w:val="24"/>
      <w:lang w:val="en-GB"/>
    </w:rPr>
  </w:style>
  <w:style w:type="paragraph" w:customStyle="1" w:styleId="TorVergata-intestazionedestra">
    <w:name w:val="Tor Vergata - intestazione destra"/>
    <w:basedOn w:val="Intestazione"/>
    <w:qFormat/>
    <w:rsid w:val="009261CB"/>
    <w:pPr>
      <w:tabs>
        <w:tab w:val="clear" w:pos="4819"/>
        <w:tab w:val="clear" w:pos="9638"/>
        <w:tab w:val="left" w:pos="4335"/>
      </w:tabs>
      <w:spacing w:after="0" w:line="204" w:lineRule="auto"/>
    </w:pPr>
    <w:rPr>
      <w:rFonts w:ascii="Circe" w:hAnsi="Circe"/>
      <w:b/>
      <w:bCs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835CE5"/>
    <w:pPr>
      <w:spacing w:after="0"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paragraph" w:customStyle="1" w:styleId="TorVergata-mittenteedestinatario">
    <w:name w:val="Tor Vergata - mittente e destinatario"/>
    <w:basedOn w:val="Normale"/>
    <w:link w:val="TorVergata-mittenteedestinatarioCarattere"/>
    <w:qFormat/>
    <w:rsid w:val="00901F02"/>
    <w:pPr>
      <w:spacing w:after="0"/>
    </w:p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835CE5"/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mittenteedestinatarioCarattere">
    <w:name w:val="Tor Vergata - mittente e destinatario Carattere"/>
    <w:basedOn w:val="Carpredefinitoparagrafo"/>
    <w:link w:val="TorVergata-mittenteedestinatario"/>
    <w:rsid w:val="00901F02"/>
    <w:rPr>
      <w:rFonts w:ascii="Minion Pro" w:hAnsi="Minion Pro"/>
      <w:color w:val="000000" w:themeColor="text1"/>
      <w:sz w:val="24"/>
    </w:rPr>
  </w:style>
  <w:style w:type="paragraph" w:customStyle="1" w:styleId="Default">
    <w:name w:val="Default"/>
    <w:rsid w:val="009655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umeropagina">
    <w:name w:val="page number"/>
    <w:basedOn w:val="Carpredefinitoparagrafo"/>
    <w:uiPriority w:val="99"/>
    <w:unhideWhenUsed/>
    <w:rsid w:val="0042304E"/>
  </w:style>
  <w:style w:type="character" w:styleId="Menzionenonrisolta">
    <w:name w:val="Unresolved Mention"/>
    <w:basedOn w:val="Carpredefinitoparagrafo"/>
    <w:uiPriority w:val="99"/>
    <w:semiHidden/>
    <w:unhideWhenUsed/>
    <w:rsid w:val="005261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5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pe@uniroma2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mgstn00\OneDrive%20-%20Universita'%20degli%20Studi%20di%20Roma%20Tor%20Vergata\Desktop\Modello_Carta_Intestata_giugno_2023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F7F9D6B625394096CFEC6AA6F0DCC3" ma:contentTypeVersion="17" ma:contentTypeDescription="Creare un nuovo documento." ma:contentTypeScope="" ma:versionID="a9407d6f6389c564dff9a92f8c8b7d39">
  <xsd:schema xmlns:xsd="http://www.w3.org/2001/XMLSchema" xmlns:xs="http://www.w3.org/2001/XMLSchema" xmlns:p="http://schemas.microsoft.com/office/2006/metadata/properties" xmlns:ns3="991f077e-4a02-4410-bf91-8b0468e7339c" xmlns:ns4="27618471-3ee2-4e72-a145-e8ac6fec0e83" targetNamespace="http://schemas.microsoft.com/office/2006/metadata/properties" ma:root="true" ma:fieldsID="37acb7de8cd1eb12a3d6bc1a36875e14" ns3:_="" ns4:_="">
    <xsd:import namespace="991f077e-4a02-4410-bf91-8b0468e7339c"/>
    <xsd:import namespace="27618471-3ee2-4e72-a145-e8ac6fec0e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f077e-4a02-4410-bf91-8b0468e73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618471-3ee2-4e72-a145-e8ac6fec0e8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A570-630E-4169-8405-497F7A12C9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1f077e-4a02-4410-bf91-8b0468e7339c"/>
    <ds:schemaRef ds:uri="27618471-3ee2-4e72-a145-e8ac6fec0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109814-9C18-43A9-9A38-4714D74871C7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991f077e-4a02-4410-bf91-8b0468e7339c"/>
    <ds:schemaRef ds:uri="http://purl.org/dc/terms/"/>
    <ds:schemaRef ds:uri="http://schemas.openxmlformats.org/package/2006/metadata/core-properties"/>
    <ds:schemaRef ds:uri="27618471-3ee2-4e72-a145-e8ac6fec0e83"/>
    <ds:schemaRef ds:uri="http://purl.org/dc/dcmitype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6B8C6F-AFE6-44E0-97BB-0A19752F9E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1D7064-1679-4B4F-B09A-B8096E3C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Modello_Carta_Intestata_giugno_2023</Template>
  <TotalTime>6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Roma Tor Vergata</vt:lpstr>
    </vt:vector>
  </TitlesOfParts>
  <Manager>Max.Schiraldi@uniroma2.eu</Manager>
  <Company>Università degli Studi di Roma Tor Vergata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Roma Tor Vergata</dc:title>
  <dc:subject>carta intestata</dc:subject>
  <dc:creator>Santina Giamogante</dc:creator>
  <cp:keywords>Università degli Studi di Roma Tor Vergata</cp:keywords>
  <dc:description>Università degli Studi di Roma Tor Vergata</dc:description>
  <cp:lastModifiedBy>Elena Corona</cp:lastModifiedBy>
  <cp:revision>110</cp:revision>
  <cp:lastPrinted>2024-07-04T13:31:00Z</cp:lastPrinted>
  <dcterms:created xsi:type="dcterms:W3CDTF">2024-04-18T14:32:00Z</dcterms:created>
  <dcterms:modified xsi:type="dcterms:W3CDTF">2024-09-10T07:33:00Z</dcterms:modified>
  <cp:category>carta intestata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0x0101007FF7F9D6B625394096CFEC6AA6F0DCC3</vt:lpwstr>
  </property>
  <property fmtid="{D5CDD505-2E9C-101B-9397-08002B2CF9AE}" pid="3" name="MediaServiceImageTags">
    <vt:lpwstr/>
  </property>
</Properties>
</file>