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658A1" w14:textId="0A2FA59F" w:rsidR="00844FDA" w:rsidRPr="00CF5681" w:rsidRDefault="00844FDA" w:rsidP="00844FDA">
      <w:pPr>
        <w:spacing w:after="0" w:line="240" w:lineRule="auto"/>
        <w:ind w:left="4248"/>
        <w:rPr>
          <w:rFonts w:ascii="Times New Roman" w:eastAsia="Times New Roman" w:hAnsi="Times New Roman" w:cs="Times New Roman"/>
          <w:color w:val="auto"/>
          <w:szCs w:val="24"/>
        </w:rPr>
      </w:pPr>
      <w:r w:rsidRPr="00CF5681">
        <w:rPr>
          <w:rFonts w:ascii="Times New Roman" w:eastAsia="Times New Roman" w:hAnsi="Times New Roman" w:cs="Times New Roman"/>
          <w:szCs w:val="24"/>
        </w:rPr>
        <w:t xml:space="preserve">                    All’Ufficio Procedimenti Elettorali </w:t>
      </w:r>
    </w:p>
    <w:p w14:paraId="6602FD44" w14:textId="7DF2FA32" w:rsidR="00844FDA" w:rsidRPr="00CF5681" w:rsidRDefault="00CF5681" w:rsidP="00CF568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r>
        <w:rPr>
          <w:rFonts w:ascii="Times New Roman" w:eastAsia="Times New Roman" w:hAnsi="Times New Roman" w:cs="Times New Roman"/>
          <w:szCs w:val="24"/>
        </w:rPr>
        <w:tab/>
      </w:r>
      <w:r>
        <w:rPr>
          <w:rFonts w:ascii="Times New Roman" w:eastAsia="Times New Roman" w:hAnsi="Times New Roman" w:cs="Times New Roman"/>
          <w:szCs w:val="24"/>
        </w:rPr>
        <w:tab/>
      </w:r>
      <w:r>
        <w:rPr>
          <w:rFonts w:ascii="Times New Roman" w:eastAsia="Times New Roman" w:hAnsi="Times New Roman" w:cs="Times New Roman"/>
          <w:szCs w:val="24"/>
        </w:rPr>
        <w:tab/>
      </w:r>
      <w:r>
        <w:rPr>
          <w:rFonts w:ascii="Times New Roman" w:eastAsia="Times New Roman" w:hAnsi="Times New Roman" w:cs="Times New Roman"/>
          <w:szCs w:val="24"/>
        </w:rPr>
        <w:tab/>
      </w:r>
      <w:r>
        <w:rPr>
          <w:rFonts w:ascii="Times New Roman" w:eastAsia="Times New Roman" w:hAnsi="Times New Roman" w:cs="Times New Roman"/>
          <w:szCs w:val="24"/>
        </w:rPr>
        <w:tab/>
      </w:r>
      <w:r>
        <w:rPr>
          <w:rFonts w:ascii="Times New Roman" w:eastAsia="Times New Roman" w:hAnsi="Times New Roman" w:cs="Times New Roman"/>
          <w:szCs w:val="24"/>
        </w:rPr>
        <w:tab/>
      </w:r>
      <w:r>
        <w:rPr>
          <w:rFonts w:ascii="Times New Roman" w:eastAsia="Times New Roman" w:hAnsi="Times New Roman" w:cs="Times New Roman"/>
          <w:szCs w:val="24"/>
        </w:rPr>
        <w:tab/>
      </w:r>
      <w:r>
        <w:rPr>
          <w:rFonts w:ascii="Times New Roman" w:eastAsia="Times New Roman" w:hAnsi="Times New Roman" w:cs="Times New Roman"/>
          <w:szCs w:val="24"/>
        </w:rPr>
        <w:tab/>
        <w:t xml:space="preserve">   </w:t>
      </w:r>
      <w:hyperlink r:id="rId11" w:history="1">
        <w:r w:rsidRPr="00A42D6E">
          <w:rPr>
            <w:rStyle w:val="Collegamentoipertestuale"/>
            <w:rFonts w:ascii="Times New Roman" w:eastAsia="Times New Roman" w:hAnsi="Times New Roman" w:cs="Times New Roman"/>
            <w:szCs w:val="24"/>
          </w:rPr>
          <w:t>upe@uniroma2.it</w:t>
        </w:r>
      </w:hyperlink>
      <w:r>
        <w:rPr>
          <w:rFonts w:ascii="Times New Roman" w:eastAsia="Times New Roman" w:hAnsi="Times New Roman" w:cs="Times New Roman"/>
          <w:szCs w:val="24"/>
        </w:rPr>
        <w:t xml:space="preserve"> </w:t>
      </w:r>
      <w:bookmarkStart w:id="0" w:name="_GoBack"/>
      <w:bookmarkEnd w:id="0"/>
    </w:p>
    <w:p w14:paraId="1BBAFF4F" w14:textId="4A588FBC" w:rsidR="00844FDA" w:rsidRPr="00CF5681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14:paraId="428F0AAB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6FE138DC" w14:textId="77777777" w:rsidR="00844FDA" w:rsidRDefault="00844FDA" w:rsidP="00844F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5209BBD3" w14:textId="53249333" w:rsidR="002F07CD" w:rsidRDefault="002F07CD" w:rsidP="002F07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Cs w:val="24"/>
        </w:rPr>
        <w:t xml:space="preserve">OGGETTO: PRESENTAZIONE DI CANDIDATURA PER L’ELEZIONE SUPPLETIVA DI N. 1 STUDENTE NEL </w:t>
      </w:r>
      <w:r>
        <w:rPr>
          <w:rFonts w:ascii="Times New Roman" w:eastAsia="Times New Roman" w:hAnsi="Times New Roman" w:cs="Times New Roman"/>
          <w:b/>
          <w:szCs w:val="24"/>
          <w:u w:val="single"/>
        </w:rPr>
        <w:t xml:space="preserve">CONSIGLIO DEGLI STUDENTI IN RAPPRESENTANZA DELLA </w:t>
      </w:r>
      <w:r w:rsidRPr="002F07CD">
        <w:rPr>
          <w:rFonts w:ascii="Times New Roman" w:eastAsia="Times New Roman" w:hAnsi="Times New Roman" w:cs="Times New Roman"/>
          <w:b/>
          <w:szCs w:val="24"/>
          <w:u w:val="single"/>
        </w:rPr>
        <w:t>MACROAREA DI SCIENZE MATEMATICHE, FISICHE E NATURALI.</w:t>
      </w:r>
    </w:p>
    <w:p w14:paraId="5A7761B8" w14:textId="2010AC13" w:rsidR="002F07CD" w:rsidRDefault="002F07CD" w:rsidP="002F07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3AA6260D" w14:textId="77777777" w:rsidR="005B42EF" w:rsidRDefault="005B42EF" w:rsidP="002F07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u w:val="single"/>
        </w:rPr>
      </w:pPr>
    </w:p>
    <w:p w14:paraId="30ECC868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Il/la sottoscritto/a……………………………………………………………………………………...</w:t>
      </w:r>
    </w:p>
    <w:p w14:paraId="06D0FB3A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Nato/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a  </w:t>
      </w:r>
      <w:proofErr w:type="spellStart"/>
      <w:r>
        <w:rPr>
          <w:rFonts w:ascii="Times New Roman" w:eastAsia="Times New Roman" w:hAnsi="Times New Roman" w:cs="Times New Roman"/>
          <w:szCs w:val="24"/>
        </w:rPr>
        <w:t>a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………………………………………………………………………il…………………….  </w:t>
      </w:r>
    </w:p>
    <w:p w14:paraId="1A429173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Residente a…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………………………………………………………………Provincia (………)            in Via …………………………………………………………………………… (</w:t>
      </w:r>
      <w:proofErr w:type="gramStart"/>
      <w:r>
        <w:rPr>
          <w:rFonts w:ascii="Times New Roman" w:eastAsia="Times New Roman" w:hAnsi="Times New Roman" w:cs="Times New Roman"/>
          <w:szCs w:val="24"/>
        </w:rPr>
        <w:t>CAP….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.…………)  </w:t>
      </w:r>
    </w:p>
    <w:p w14:paraId="06D2B728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tel.…………………………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>.…………..……E-mail ..………………………………………….</w:t>
      </w:r>
    </w:p>
    <w:p w14:paraId="5CC92CDB" w14:textId="44F48A4B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Iscritto/a presso la Macroarea di Scienze Matematiche, Fisiche e Naturali</w:t>
      </w:r>
    </w:p>
    <w:p w14:paraId="2CCAB7A9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al Corso di Laurea/ Dottorando di ricerca …………………………………………………………….</w:t>
      </w:r>
    </w:p>
    <w:p w14:paraId="77F489A9" w14:textId="0F003D0E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con matricola n°………………</w:t>
      </w:r>
      <w:proofErr w:type="gramStart"/>
      <w:r>
        <w:rPr>
          <w:rFonts w:ascii="Times New Roman" w:eastAsia="Times New Roman" w:hAnsi="Times New Roman" w:cs="Times New Roman"/>
          <w:szCs w:val="24"/>
        </w:rPr>
        <w:t>…….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 , presenta la propria candidatura a componente del Consiglio degli Studenti in rappresentanza della Macroarea di Scienze MM.FF.NN.</w:t>
      </w:r>
    </w:p>
    <w:p w14:paraId="7B520C3B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 tal fine il/la sottoscritto/a dichiara:</w:t>
      </w:r>
    </w:p>
    <w:p w14:paraId="15AC2CBF" w14:textId="77777777" w:rsidR="002F07CD" w:rsidRDefault="002F07CD" w:rsidP="002F07CD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essere in regola, alla data odierna, con il pagamento delle tasse universitarie;</w:t>
      </w:r>
    </w:p>
    <w:p w14:paraId="093D51DD" w14:textId="77777777" w:rsidR="002F07CD" w:rsidRDefault="002F07CD" w:rsidP="002F07CD">
      <w:pPr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Di non aver superato il primo anno fuori corso;</w:t>
      </w:r>
    </w:p>
    <w:p w14:paraId="107A40CA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</w:p>
    <w:p w14:paraId="3D142D05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</w:p>
    <w:p w14:paraId="4A0FF607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                                                                                                      Firma del candidato/a</w:t>
      </w:r>
    </w:p>
    <w:p w14:paraId="615E42E2" w14:textId="77777777" w:rsidR="002F07CD" w:rsidRDefault="002F07CD" w:rsidP="002F07CD">
      <w:pPr>
        <w:spacing w:after="0" w:line="360" w:lineRule="auto"/>
        <w:jc w:val="both"/>
        <w:rPr>
          <w:rFonts w:ascii="Times New Roman" w:eastAsia="Times New Roman" w:hAnsi="Times New Roman" w:cs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Roma,…</w:t>
      </w:r>
      <w:proofErr w:type="gramEnd"/>
      <w:r>
        <w:rPr>
          <w:rFonts w:ascii="Times New Roman" w:eastAsia="Times New Roman" w:hAnsi="Times New Roman" w:cs="Times New Roman"/>
          <w:szCs w:val="24"/>
        </w:rPr>
        <w:t>…………………                                              ……………………………………………</w:t>
      </w:r>
    </w:p>
    <w:p w14:paraId="697E4D75" w14:textId="47E2A7EC" w:rsidR="001C2A00" w:rsidRDefault="001C2A00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5D50EDA9" w14:textId="04BA5FF0" w:rsidR="004D3693" w:rsidRDefault="004D3693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p w14:paraId="6C452353" w14:textId="77777777" w:rsidR="004D3693" w:rsidRDefault="004D3693" w:rsidP="004D3693">
      <w:pPr>
        <w:rPr>
          <w:rFonts w:ascii="Times New Roman" w:hAnsi="Times New Roman"/>
          <w:color w:val="auto"/>
          <w:szCs w:val="24"/>
          <w:lang w:eastAsia="it-IT"/>
        </w:rPr>
      </w:pPr>
      <w:r>
        <w:rPr>
          <w:rFonts w:ascii="Times New Roman" w:hAnsi="Times New Roman"/>
          <w:szCs w:val="24"/>
          <w:lang w:eastAsia="it-IT"/>
        </w:rPr>
        <w:t>Nota: si allega alla presente copia del documento di identità</w:t>
      </w:r>
    </w:p>
    <w:p w14:paraId="1362F053" w14:textId="77777777" w:rsidR="004D3693" w:rsidRPr="00E2360F" w:rsidRDefault="004D3693" w:rsidP="00E2360F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360" w:lineRule="auto"/>
        <w:jc w:val="both"/>
        <w:rPr>
          <w:rFonts w:ascii="Times New Roman" w:eastAsia="Times New Roman" w:hAnsi="Times New Roman" w:cs="Times New Roman"/>
          <w:color w:val="000000"/>
          <w:szCs w:val="24"/>
          <w:u w:color="000000"/>
          <w:bdr w:val="nil"/>
          <w:shd w:val="clear" w:color="auto" w:fill="FEFFFF"/>
          <w:lang w:eastAsia="it-IT"/>
        </w:rPr>
      </w:pPr>
    </w:p>
    <w:sectPr w:rsidR="004D3693" w:rsidRPr="00E2360F" w:rsidSect="00844FDA">
      <w:headerReference w:type="default" r:id="rId12"/>
      <w:footerReference w:type="default" r:id="rId13"/>
      <w:pgSz w:w="11906" w:h="16838"/>
      <w:pgMar w:top="2268" w:right="1133" w:bottom="1559" w:left="993" w:header="56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7F0C0" w14:textId="77777777" w:rsidR="00F17629" w:rsidRDefault="00F17629" w:rsidP="0015491C">
      <w:pPr>
        <w:spacing w:line="240" w:lineRule="auto"/>
      </w:pPr>
      <w:r>
        <w:separator/>
      </w:r>
    </w:p>
  </w:endnote>
  <w:endnote w:type="continuationSeparator" w:id="0">
    <w:p w14:paraId="7E817E49" w14:textId="77777777" w:rsidR="00F17629" w:rsidRDefault="00F17629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4716ED76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41F57826" w14:textId="77777777" w:rsidR="00527F8A" w:rsidRPr="00527F8A" w:rsidRDefault="00527F8A" w:rsidP="00EE07CF">
          <w:pPr>
            <w:pStyle w:val="TorVergata-pidipagina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010F14E3" w14:textId="77777777" w:rsidR="00BA138B" w:rsidRPr="00BA138B" w:rsidRDefault="00882780" w:rsidP="00EE07CF">
          <w:pPr>
            <w:pStyle w:val="TorVergata-pidipagina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3AA0FC17" w14:textId="26A445CE" w:rsidR="00236FD1" w:rsidRPr="00236FD1" w:rsidRDefault="00236FD1" w:rsidP="009E0407">
          <w:pPr>
            <w:pStyle w:val="TorVergata-pidipagina"/>
            <w:jc w:val="center"/>
          </w:pPr>
        </w:p>
        <w:p w14:paraId="4CF3DDF7" w14:textId="77777777" w:rsidR="0078783B" w:rsidRPr="00856E49" w:rsidRDefault="0078783B" w:rsidP="009E0407">
          <w:pPr>
            <w:pStyle w:val="TorVergata-pidipagina"/>
            <w:jc w:val="center"/>
          </w:pP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42972958" w14:textId="77777777" w:rsidR="00236FD1" w:rsidRPr="00236FD1" w:rsidRDefault="00236FD1" w:rsidP="00271040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C19DBED" w14:textId="77777777" w:rsidR="00E542C0" w:rsidRPr="00BA138B" w:rsidRDefault="00236FD1" w:rsidP="00271040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55A0A3F4" w14:textId="77777777" w:rsidR="0015491C" w:rsidRPr="00BA138B" w:rsidRDefault="0015491C" w:rsidP="00EE07CF">
    <w:pPr>
      <w:pStyle w:val="TorVergata-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6CC88" w14:textId="77777777" w:rsidR="00F17629" w:rsidRDefault="00F17629" w:rsidP="0015491C">
      <w:pPr>
        <w:spacing w:line="240" w:lineRule="auto"/>
      </w:pPr>
      <w:r>
        <w:separator/>
      </w:r>
    </w:p>
  </w:footnote>
  <w:footnote w:type="continuationSeparator" w:id="0">
    <w:p w14:paraId="5A6B57DE" w14:textId="77777777" w:rsidR="00F17629" w:rsidRDefault="00F17629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2F19693A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4F174989" w14:textId="77777777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7C63238" wp14:editId="79816389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4B6CFC57" w14:textId="4F80F02D" w:rsidR="000B3CAB" w:rsidRPr="00FE35D2" w:rsidRDefault="000B3CAB" w:rsidP="00EE07CF">
          <w:pPr>
            <w:pStyle w:val="TorVergata-intestazionedestra"/>
          </w:pPr>
        </w:p>
      </w:tc>
    </w:tr>
  </w:tbl>
  <w:p w14:paraId="7CE6A4D1" w14:textId="77777777"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43577"/>
    <w:multiLevelType w:val="hybridMultilevel"/>
    <w:tmpl w:val="C0C861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D4A71"/>
    <w:multiLevelType w:val="hybridMultilevel"/>
    <w:tmpl w:val="198694E4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E2F5F"/>
    <w:multiLevelType w:val="hybridMultilevel"/>
    <w:tmpl w:val="1C38F3D6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99F0DE2"/>
    <w:multiLevelType w:val="hybridMultilevel"/>
    <w:tmpl w:val="438A6B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80E532B"/>
    <w:multiLevelType w:val="hybridMultilevel"/>
    <w:tmpl w:val="CC4C3BD8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864ED4"/>
    <w:multiLevelType w:val="hybridMultilevel"/>
    <w:tmpl w:val="3BC8E886"/>
    <w:lvl w:ilvl="0" w:tplc="FE7EDB2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7258E"/>
    <w:multiLevelType w:val="hybridMultilevel"/>
    <w:tmpl w:val="BC662FE4"/>
    <w:lvl w:ilvl="0" w:tplc="08F27CF2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B4AFC"/>
    <w:multiLevelType w:val="hybridMultilevel"/>
    <w:tmpl w:val="CC0ED6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C48F0"/>
    <w:multiLevelType w:val="hybridMultilevel"/>
    <w:tmpl w:val="30082080"/>
    <w:lvl w:ilvl="0" w:tplc="1444DC7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8F2AD9"/>
    <w:multiLevelType w:val="hybridMultilevel"/>
    <w:tmpl w:val="22FA3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9F7789C"/>
    <w:multiLevelType w:val="hybridMultilevel"/>
    <w:tmpl w:val="69DA7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B7711F"/>
    <w:multiLevelType w:val="hybridMultilevel"/>
    <w:tmpl w:val="F0C07DDE"/>
    <w:lvl w:ilvl="0" w:tplc="7A60585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7"/>
  </w:num>
  <w:num w:numId="4">
    <w:abstractNumId w:val="5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6"/>
  </w:num>
  <w:num w:numId="10">
    <w:abstractNumId w:val="16"/>
  </w:num>
  <w:num w:numId="11">
    <w:abstractNumId w:val="1"/>
  </w:num>
  <w:num w:numId="12">
    <w:abstractNumId w:val="12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7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EA68DD"/>
    <w:rsid w:val="000047C7"/>
    <w:rsid w:val="0001590D"/>
    <w:rsid w:val="00017EDF"/>
    <w:rsid w:val="0002782C"/>
    <w:rsid w:val="00045070"/>
    <w:rsid w:val="0004667F"/>
    <w:rsid w:val="000476A8"/>
    <w:rsid w:val="000519E7"/>
    <w:rsid w:val="000536B9"/>
    <w:rsid w:val="0006152E"/>
    <w:rsid w:val="00067492"/>
    <w:rsid w:val="000709BF"/>
    <w:rsid w:val="0007392A"/>
    <w:rsid w:val="00073A1A"/>
    <w:rsid w:val="00074FC0"/>
    <w:rsid w:val="0008036E"/>
    <w:rsid w:val="000807F2"/>
    <w:rsid w:val="00087700"/>
    <w:rsid w:val="00092F18"/>
    <w:rsid w:val="00094DB6"/>
    <w:rsid w:val="0009730C"/>
    <w:rsid w:val="000B3CAB"/>
    <w:rsid w:val="000B438A"/>
    <w:rsid w:val="000B573A"/>
    <w:rsid w:val="000C4C8C"/>
    <w:rsid w:val="000D6995"/>
    <w:rsid w:val="000E1ECE"/>
    <w:rsid w:val="000E4F42"/>
    <w:rsid w:val="000F11A3"/>
    <w:rsid w:val="000F31B6"/>
    <w:rsid w:val="000F3BCA"/>
    <w:rsid w:val="000F7B90"/>
    <w:rsid w:val="000F7BBB"/>
    <w:rsid w:val="001041D8"/>
    <w:rsid w:val="001117C2"/>
    <w:rsid w:val="00127803"/>
    <w:rsid w:val="00141EEB"/>
    <w:rsid w:val="0014525E"/>
    <w:rsid w:val="00147EA8"/>
    <w:rsid w:val="001528F9"/>
    <w:rsid w:val="00154608"/>
    <w:rsid w:val="0015491C"/>
    <w:rsid w:val="0015746E"/>
    <w:rsid w:val="001819C8"/>
    <w:rsid w:val="00187625"/>
    <w:rsid w:val="001910ED"/>
    <w:rsid w:val="0019739A"/>
    <w:rsid w:val="001A18D9"/>
    <w:rsid w:val="001A2B2C"/>
    <w:rsid w:val="001A4AB7"/>
    <w:rsid w:val="001B0258"/>
    <w:rsid w:val="001B30D8"/>
    <w:rsid w:val="001C00AE"/>
    <w:rsid w:val="001C2A00"/>
    <w:rsid w:val="001C313C"/>
    <w:rsid w:val="001D13C9"/>
    <w:rsid w:val="001D180B"/>
    <w:rsid w:val="001D320A"/>
    <w:rsid w:val="001D4BED"/>
    <w:rsid w:val="001D5F27"/>
    <w:rsid w:val="001D7B8A"/>
    <w:rsid w:val="001E0FEC"/>
    <w:rsid w:val="001E4647"/>
    <w:rsid w:val="001E6EB1"/>
    <w:rsid w:val="001F1C53"/>
    <w:rsid w:val="001F3A0A"/>
    <w:rsid w:val="001F4776"/>
    <w:rsid w:val="00200970"/>
    <w:rsid w:val="00201331"/>
    <w:rsid w:val="0020351F"/>
    <w:rsid w:val="0021469E"/>
    <w:rsid w:val="00215832"/>
    <w:rsid w:val="00216288"/>
    <w:rsid w:val="00224400"/>
    <w:rsid w:val="00226B42"/>
    <w:rsid w:val="002311C4"/>
    <w:rsid w:val="00235009"/>
    <w:rsid w:val="00236FD1"/>
    <w:rsid w:val="00244375"/>
    <w:rsid w:val="002454E3"/>
    <w:rsid w:val="00246CA8"/>
    <w:rsid w:val="002536AB"/>
    <w:rsid w:val="00257F67"/>
    <w:rsid w:val="00271040"/>
    <w:rsid w:val="00272359"/>
    <w:rsid w:val="0027510B"/>
    <w:rsid w:val="00287667"/>
    <w:rsid w:val="00297B68"/>
    <w:rsid w:val="002A5DE2"/>
    <w:rsid w:val="002A7BD9"/>
    <w:rsid w:val="002B1859"/>
    <w:rsid w:val="002B7E5B"/>
    <w:rsid w:val="002C0FB7"/>
    <w:rsid w:val="002C384C"/>
    <w:rsid w:val="002C51EA"/>
    <w:rsid w:val="002C54FD"/>
    <w:rsid w:val="002D16A1"/>
    <w:rsid w:val="002D1987"/>
    <w:rsid w:val="002D2B3F"/>
    <w:rsid w:val="002D30CF"/>
    <w:rsid w:val="002D3409"/>
    <w:rsid w:val="002E0312"/>
    <w:rsid w:val="002E332D"/>
    <w:rsid w:val="002E3936"/>
    <w:rsid w:val="002E3C30"/>
    <w:rsid w:val="002E6440"/>
    <w:rsid w:val="002F07CD"/>
    <w:rsid w:val="002F43B8"/>
    <w:rsid w:val="00301E1D"/>
    <w:rsid w:val="00304D64"/>
    <w:rsid w:val="003113A3"/>
    <w:rsid w:val="00334557"/>
    <w:rsid w:val="003354A6"/>
    <w:rsid w:val="0033564E"/>
    <w:rsid w:val="00340A81"/>
    <w:rsid w:val="00340F0E"/>
    <w:rsid w:val="003418A1"/>
    <w:rsid w:val="0034345E"/>
    <w:rsid w:val="00345585"/>
    <w:rsid w:val="003459E7"/>
    <w:rsid w:val="00347813"/>
    <w:rsid w:val="003542A1"/>
    <w:rsid w:val="003542AB"/>
    <w:rsid w:val="00355955"/>
    <w:rsid w:val="00364AFC"/>
    <w:rsid w:val="00364C57"/>
    <w:rsid w:val="003703AE"/>
    <w:rsid w:val="00370779"/>
    <w:rsid w:val="0037389E"/>
    <w:rsid w:val="00381577"/>
    <w:rsid w:val="00382775"/>
    <w:rsid w:val="00384BA0"/>
    <w:rsid w:val="00385A1A"/>
    <w:rsid w:val="003938EA"/>
    <w:rsid w:val="0039461B"/>
    <w:rsid w:val="00396C6B"/>
    <w:rsid w:val="0039733E"/>
    <w:rsid w:val="003A15F9"/>
    <w:rsid w:val="003A7211"/>
    <w:rsid w:val="003B062F"/>
    <w:rsid w:val="003C198F"/>
    <w:rsid w:val="003C524E"/>
    <w:rsid w:val="003C7531"/>
    <w:rsid w:val="003D1036"/>
    <w:rsid w:val="003D540B"/>
    <w:rsid w:val="003D5E63"/>
    <w:rsid w:val="003D6B81"/>
    <w:rsid w:val="003D6DF6"/>
    <w:rsid w:val="003E1303"/>
    <w:rsid w:val="003E42CE"/>
    <w:rsid w:val="003F062E"/>
    <w:rsid w:val="003F075C"/>
    <w:rsid w:val="003F2445"/>
    <w:rsid w:val="003F386B"/>
    <w:rsid w:val="003F49A1"/>
    <w:rsid w:val="0040032D"/>
    <w:rsid w:val="00405F5C"/>
    <w:rsid w:val="00406E63"/>
    <w:rsid w:val="0042060C"/>
    <w:rsid w:val="00421DBF"/>
    <w:rsid w:val="0042304E"/>
    <w:rsid w:val="0043160F"/>
    <w:rsid w:val="00434555"/>
    <w:rsid w:val="004456CB"/>
    <w:rsid w:val="00451295"/>
    <w:rsid w:val="00461F21"/>
    <w:rsid w:val="0046627C"/>
    <w:rsid w:val="004700C2"/>
    <w:rsid w:val="00471076"/>
    <w:rsid w:val="00476479"/>
    <w:rsid w:val="00477DB8"/>
    <w:rsid w:val="004804A5"/>
    <w:rsid w:val="004806EF"/>
    <w:rsid w:val="00485166"/>
    <w:rsid w:val="0048695A"/>
    <w:rsid w:val="00491A09"/>
    <w:rsid w:val="004A1B81"/>
    <w:rsid w:val="004A574E"/>
    <w:rsid w:val="004C0389"/>
    <w:rsid w:val="004D2A85"/>
    <w:rsid w:val="004D3693"/>
    <w:rsid w:val="004E1B4E"/>
    <w:rsid w:val="004E59F5"/>
    <w:rsid w:val="004F46A2"/>
    <w:rsid w:val="004F6282"/>
    <w:rsid w:val="004F66EC"/>
    <w:rsid w:val="004F7823"/>
    <w:rsid w:val="005005B7"/>
    <w:rsid w:val="005032DA"/>
    <w:rsid w:val="00506175"/>
    <w:rsid w:val="00512AB2"/>
    <w:rsid w:val="0051486B"/>
    <w:rsid w:val="00524074"/>
    <w:rsid w:val="005261CB"/>
    <w:rsid w:val="005268C0"/>
    <w:rsid w:val="00527F8A"/>
    <w:rsid w:val="00531B4C"/>
    <w:rsid w:val="00532AD6"/>
    <w:rsid w:val="005337F9"/>
    <w:rsid w:val="005448CF"/>
    <w:rsid w:val="00560213"/>
    <w:rsid w:val="0056170F"/>
    <w:rsid w:val="0057619F"/>
    <w:rsid w:val="00581B8D"/>
    <w:rsid w:val="0059574B"/>
    <w:rsid w:val="0059698F"/>
    <w:rsid w:val="005A417C"/>
    <w:rsid w:val="005A4AEF"/>
    <w:rsid w:val="005B122E"/>
    <w:rsid w:val="005B2746"/>
    <w:rsid w:val="005B42EF"/>
    <w:rsid w:val="005B466D"/>
    <w:rsid w:val="005B579D"/>
    <w:rsid w:val="005C50D9"/>
    <w:rsid w:val="005D0B2D"/>
    <w:rsid w:val="005D4267"/>
    <w:rsid w:val="005D51DE"/>
    <w:rsid w:val="005E3865"/>
    <w:rsid w:val="005E432C"/>
    <w:rsid w:val="005E4FEB"/>
    <w:rsid w:val="005F50B3"/>
    <w:rsid w:val="005F7117"/>
    <w:rsid w:val="00610116"/>
    <w:rsid w:val="00613A31"/>
    <w:rsid w:val="00620056"/>
    <w:rsid w:val="0062042B"/>
    <w:rsid w:val="00622379"/>
    <w:rsid w:val="00623918"/>
    <w:rsid w:val="00624E87"/>
    <w:rsid w:val="006264BF"/>
    <w:rsid w:val="00627DDD"/>
    <w:rsid w:val="0063476D"/>
    <w:rsid w:val="00635D2E"/>
    <w:rsid w:val="0063655E"/>
    <w:rsid w:val="00643A10"/>
    <w:rsid w:val="006448F6"/>
    <w:rsid w:val="00647008"/>
    <w:rsid w:val="00650290"/>
    <w:rsid w:val="0065081D"/>
    <w:rsid w:val="00652408"/>
    <w:rsid w:val="00662FFE"/>
    <w:rsid w:val="006637AF"/>
    <w:rsid w:val="006640C1"/>
    <w:rsid w:val="00664475"/>
    <w:rsid w:val="00670C2A"/>
    <w:rsid w:val="00672D8C"/>
    <w:rsid w:val="00673FBF"/>
    <w:rsid w:val="00674456"/>
    <w:rsid w:val="0067520C"/>
    <w:rsid w:val="00680C33"/>
    <w:rsid w:val="00682B32"/>
    <w:rsid w:val="00684DD7"/>
    <w:rsid w:val="00686E84"/>
    <w:rsid w:val="006874D3"/>
    <w:rsid w:val="00696F2F"/>
    <w:rsid w:val="006A12E7"/>
    <w:rsid w:val="006A2330"/>
    <w:rsid w:val="006A2DE3"/>
    <w:rsid w:val="006A40DA"/>
    <w:rsid w:val="006B0DC9"/>
    <w:rsid w:val="006B6DF7"/>
    <w:rsid w:val="006C3E0F"/>
    <w:rsid w:val="006D3E93"/>
    <w:rsid w:val="006D62B3"/>
    <w:rsid w:val="006E0172"/>
    <w:rsid w:val="006E09D3"/>
    <w:rsid w:val="006E1EDB"/>
    <w:rsid w:val="006E36E2"/>
    <w:rsid w:val="006E3F78"/>
    <w:rsid w:val="006F0997"/>
    <w:rsid w:val="006F2840"/>
    <w:rsid w:val="00705F67"/>
    <w:rsid w:val="007173BB"/>
    <w:rsid w:val="0072540B"/>
    <w:rsid w:val="00727DA7"/>
    <w:rsid w:val="00727F3C"/>
    <w:rsid w:val="007339EE"/>
    <w:rsid w:val="00734959"/>
    <w:rsid w:val="00740353"/>
    <w:rsid w:val="00745AB4"/>
    <w:rsid w:val="007479D5"/>
    <w:rsid w:val="00751B0E"/>
    <w:rsid w:val="00751BB6"/>
    <w:rsid w:val="00753691"/>
    <w:rsid w:val="007625F8"/>
    <w:rsid w:val="007713C6"/>
    <w:rsid w:val="007720A6"/>
    <w:rsid w:val="0077246B"/>
    <w:rsid w:val="00780F4A"/>
    <w:rsid w:val="00781B08"/>
    <w:rsid w:val="00784F8A"/>
    <w:rsid w:val="007859E9"/>
    <w:rsid w:val="0078783B"/>
    <w:rsid w:val="00787961"/>
    <w:rsid w:val="007944CC"/>
    <w:rsid w:val="007A3CD3"/>
    <w:rsid w:val="007B566E"/>
    <w:rsid w:val="007C1A57"/>
    <w:rsid w:val="007D01EE"/>
    <w:rsid w:val="007D1FAC"/>
    <w:rsid w:val="007D2649"/>
    <w:rsid w:val="007D3607"/>
    <w:rsid w:val="007E5039"/>
    <w:rsid w:val="007E6642"/>
    <w:rsid w:val="007E6EC2"/>
    <w:rsid w:val="007E7F43"/>
    <w:rsid w:val="007F4148"/>
    <w:rsid w:val="007F51E4"/>
    <w:rsid w:val="008033D2"/>
    <w:rsid w:val="00803BE6"/>
    <w:rsid w:val="008104CC"/>
    <w:rsid w:val="0081497E"/>
    <w:rsid w:val="00814E2F"/>
    <w:rsid w:val="00816752"/>
    <w:rsid w:val="00821FF7"/>
    <w:rsid w:val="008227C8"/>
    <w:rsid w:val="008236C1"/>
    <w:rsid w:val="008245BA"/>
    <w:rsid w:val="008248C1"/>
    <w:rsid w:val="00826A91"/>
    <w:rsid w:val="00830D38"/>
    <w:rsid w:val="008314DE"/>
    <w:rsid w:val="00835CE5"/>
    <w:rsid w:val="00844FDA"/>
    <w:rsid w:val="0084506B"/>
    <w:rsid w:val="0084530D"/>
    <w:rsid w:val="00852F88"/>
    <w:rsid w:val="00854F73"/>
    <w:rsid w:val="0085504E"/>
    <w:rsid w:val="0085608D"/>
    <w:rsid w:val="00856E49"/>
    <w:rsid w:val="00857F2C"/>
    <w:rsid w:val="00882780"/>
    <w:rsid w:val="008912FA"/>
    <w:rsid w:val="0089229B"/>
    <w:rsid w:val="008956F7"/>
    <w:rsid w:val="0089608E"/>
    <w:rsid w:val="008A0F2D"/>
    <w:rsid w:val="008A636B"/>
    <w:rsid w:val="008A78AF"/>
    <w:rsid w:val="008C5D9A"/>
    <w:rsid w:val="008D5728"/>
    <w:rsid w:val="008D664B"/>
    <w:rsid w:val="008E5CB7"/>
    <w:rsid w:val="008F6D28"/>
    <w:rsid w:val="00901A71"/>
    <w:rsid w:val="00901F02"/>
    <w:rsid w:val="009047CE"/>
    <w:rsid w:val="00904C09"/>
    <w:rsid w:val="0090616A"/>
    <w:rsid w:val="00912309"/>
    <w:rsid w:val="00915C5A"/>
    <w:rsid w:val="009261CB"/>
    <w:rsid w:val="0093415C"/>
    <w:rsid w:val="00934AEF"/>
    <w:rsid w:val="00942199"/>
    <w:rsid w:val="009522D5"/>
    <w:rsid w:val="009524E7"/>
    <w:rsid w:val="00953784"/>
    <w:rsid w:val="009554CB"/>
    <w:rsid w:val="00955799"/>
    <w:rsid w:val="009562A9"/>
    <w:rsid w:val="00961A7D"/>
    <w:rsid w:val="00965562"/>
    <w:rsid w:val="009734E2"/>
    <w:rsid w:val="00973A13"/>
    <w:rsid w:val="00974A7D"/>
    <w:rsid w:val="00974D31"/>
    <w:rsid w:val="009769E7"/>
    <w:rsid w:val="00980063"/>
    <w:rsid w:val="009923B5"/>
    <w:rsid w:val="00992B89"/>
    <w:rsid w:val="0099586A"/>
    <w:rsid w:val="00996F62"/>
    <w:rsid w:val="009A0678"/>
    <w:rsid w:val="009A369B"/>
    <w:rsid w:val="009A6D5F"/>
    <w:rsid w:val="009C35B3"/>
    <w:rsid w:val="009D5569"/>
    <w:rsid w:val="009E0407"/>
    <w:rsid w:val="009E53A3"/>
    <w:rsid w:val="009F4643"/>
    <w:rsid w:val="009F786E"/>
    <w:rsid w:val="00A05A5B"/>
    <w:rsid w:val="00A27230"/>
    <w:rsid w:val="00A274A8"/>
    <w:rsid w:val="00A27C61"/>
    <w:rsid w:val="00A35CB5"/>
    <w:rsid w:val="00A37973"/>
    <w:rsid w:val="00A433B1"/>
    <w:rsid w:val="00A44BD8"/>
    <w:rsid w:val="00A45642"/>
    <w:rsid w:val="00A51D9F"/>
    <w:rsid w:val="00A53BEB"/>
    <w:rsid w:val="00A73169"/>
    <w:rsid w:val="00A75E83"/>
    <w:rsid w:val="00A77402"/>
    <w:rsid w:val="00A85D74"/>
    <w:rsid w:val="00A87563"/>
    <w:rsid w:val="00A90B54"/>
    <w:rsid w:val="00A9309A"/>
    <w:rsid w:val="00A944FC"/>
    <w:rsid w:val="00A95BF6"/>
    <w:rsid w:val="00AA0D4C"/>
    <w:rsid w:val="00AA40CC"/>
    <w:rsid w:val="00AB5AD2"/>
    <w:rsid w:val="00AC65D5"/>
    <w:rsid w:val="00AD167A"/>
    <w:rsid w:val="00AD694E"/>
    <w:rsid w:val="00AD6A90"/>
    <w:rsid w:val="00AD7BCF"/>
    <w:rsid w:val="00AE021B"/>
    <w:rsid w:val="00AE3EEB"/>
    <w:rsid w:val="00AE68F7"/>
    <w:rsid w:val="00AF172F"/>
    <w:rsid w:val="00AF208A"/>
    <w:rsid w:val="00AF2B7D"/>
    <w:rsid w:val="00AF700B"/>
    <w:rsid w:val="00B11C8C"/>
    <w:rsid w:val="00B11CEB"/>
    <w:rsid w:val="00B14232"/>
    <w:rsid w:val="00B1656D"/>
    <w:rsid w:val="00B25BD1"/>
    <w:rsid w:val="00B264CE"/>
    <w:rsid w:val="00B309D2"/>
    <w:rsid w:val="00B3154A"/>
    <w:rsid w:val="00B3251A"/>
    <w:rsid w:val="00B32D94"/>
    <w:rsid w:val="00B46160"/>
    <w:rsid w:val="00B54F0A"/>
    <w:rsid w:val="00B60D5C"/>
    <w:rsid w:val="00B72169"/>
    <w:rsid w:val="00B7523D"/>
    <w:rsid w:val="00B87476"/>
    <w:rsid w:val="00B91612"/>
    <w:rsid w:val="00B92484"/>
    <w:rsid w:val="00BA138B"/>
    <w:rsid w:val="00BA610D"/>
    <w:rsid w:val="00BB666C"/>
    <w:rsid w:val="00BB694C"/>
    <w:rsid w:val="00BC2229"/>
    <w:rsid w:val="00BC288D"/>
    <w:rsid w:val="00BC3BFB"/>
    <w:rsid w:val="00BD3734"/>
    <w:rsid w:val="00BD5631"/>
    <w:rsid w:val="00BE2E4B"/>
    <w:rsid w:val="00BE3055"/>
    <w:rsid w:val="00BE5DD4"/>
    <w:rsid w:val="00BF0A78"/>
    <w:rsid w:val="00BF3726"/>
    <w:rsid w:val="00BF5355"/>
    <w:rsid w:val="00BF6269"/>
    <w:rsid w:val="00BF6431"/>
    <w:rsid w:val="00BF6A27"/>
    <w:rsid w:val="00C023C5"/>
    <w:rsid w:val="00C04151"/>
    <w:rsid w:val="00C0431B"/>
    <w:rsid w:val="00C07A0D"/>
    <w:rsid w:val="00C122F6"/>
    <w:rsid w:val="00C13069"/>
    <w:rsid w:val="00C162E0"/>
    <w:rsid w:val="00C17611"/>
    <w:rsid w:val="00C2782C"/>
    <w:rsid w:val="00C34C55"/>
    <w:rsid w:val="00C368BC"/>
    <w:rsid w:val="00C36DD8"/>
    <w:rsid w:val="00C4171F"/>
    <w:rsid w:val="00C43562"/>
    <w:rsid w:val="00C4685B"/>
    <w:rsid w:val="00C50CE3"/>
    <w:rsid w:val="00C548AE"/>
    <w:rsid w:val="00C57568"/>
    <w:rsid w:val="00C63B0E"/>
    <w:rsid w:val="00C64BBD"/>
    <w:rsid w:val="00C67ED5"/>
    <w:rsid w:val="00C7254A"/>
    <w:rsid w:val="00C73730"/>
    <w:rsid w:val="00C7674F"/>
    <w:rsid w:val="00C805A9"/>
    <w:rsid w:val="00C8080E"/>
    <w:rsid w:val="00C80CBC"/>
    <w:rsid w:val="00C81D16"/>
    <w:rsid w:val="00C84915"/>
    <w:rsid w:val="00C8511C"/>
    <w:rsid w:val="00C851AD"/>
    <w:rsid w:val="00C85550"/>
    <w:rsid w:val="00C86443"/>
    <w:rsid w:val="00C94CDF"/>
    <w:rsid w:val="00CA09D2"/>
    <w:rsid w:val="00CA5195"/>
    <w:rsid w:val="00CB27C4"/>
    <w:rsid w:val="00CB2906"/>
    <w:rsid w:val="00CB4FE2"/>
    <w:rsid w:val="00CC07E1"/>
    <w:rsid w:val="00CD4764"/>
    <w:rsid w:val="00CD7E7F"/>
    <w:rsid w:val="00CE21E7"/>
    <w:rsid w:val="00CE30E8"/>
    <w:rsid w:val="00CE3335"/>
    <w:rsid w:val="00CF0033"/>
    <w:rsid w:val="00CF5681"/>
    <w:rsid w:val="00D03519"/>
    <w:rsid w:val="00D03C02"/>
    <w:rsid w:val="00D11FBE"/>
    <w:rsid w:val="00D1320C"/>
    <w:rsid w:val="00D15417"/>
    <w:rsid w:val="00D16903"/>
    <w:rsid w:val="00D26B4D"/>
    <w:rsid w:val="00D27A53"/>
    <w:rsid w:val="00D30A98"/>
    <w:rsid w:val="00D30FE9"/>
    <w:rsid w:val="00D31D88"/>
    <w:rsid w:val="00D331D6"/>
    <w:rsid w:val="00D41C49"/>
    <w:rsid w:val="00D43D9F"/>
    <w:rsid w:val="00D44123"/>
    <w:rsid w:val="00D44F52"/>
    <w:rsid w:val="00D45598"/>
    <w:rsid w:val="00D61A59"/>
    <w:rsid w:val="00D67708"/>
    <w:rsid w:val="00D72B53"/>
    <w:rsid w:val="00D72D1B"/>
    <w:rsid w:val="00D77544"/>
    <w:rsid w:val="00D877E9"/>
    <w:rsid w:val="00D9279A"/>
    <w:rsid w:val="00DA5701"/>
    <w:rsid w:val="00DA73F3"/>
    <w:rsid w:val="00DB15B3"/>
    <w:rsid w:val="00DB4489"/>
    <w:rsid w:val="00DB48E3"/>
    <w:rsid w:val="00DB7AF8"/>
    <w:rsid w:val="00DC17C8"/>
    <w:rsid w:val="00DC2181"/>
    <w:rsid w:val="00DC397F"/>
    <w:rsid w:val="00DC5180"/>
    <w:rsid w:val="00DD0462"/>
    <w:rsid w:val="00DD1F8D"/>
    <w:rsid w:val="00DD7201"/>
    <w:rsid w:val="00DD7983"/>
    <w:rsid w:val="00DE092D"/>
    <w:rsid w:val="00DE54A0"/>
    <w:rsid w:val="00DE6B18"/>
    <w:rsid w:val="00DE7C5F"/>
    <w:rsid w:val="00DE7DC3"/>
    <w:rsid w:val="00DF2D29"/>
    <w:rsid w:val="00DF3282"/>
    <w:rsid w:val="00DF32C5"/>
    <w:rsid w:val="00DF3D9C"/>
    <w:rsid w:val="00DF6C9C"/>
    <w:rsid w:val="00E16592"/>
    <w:rsid w:val="00E16925"/>
    <w:rsid w:val="00E2360F"/>
    <w:rsid w:val="00E2550F"/>
    <w:rsid w:val="00E279AB"/>
    <w:rsid w:val="00E30E62"/>
    <w:rsid w:val="00E35AE5"/>
    <w:rsid w:val="00E36510"/>
    <w:rsid w:val="00E3683B"/>
    <w:rsid w:val="00E36A94"/>
    <w:rsid w:val="00E47DC3"/>
    <w:rsid w:val="00E522AA"/>
    <w:rsid w:val="00E542C0"/>
    <w:rsid w:val="00E57CC1"/>
    <w:rsid w:val="00E65EA7"/>
    <w:rsid w:val="00E7308E"/>
    <w:rsid w:val="00E761AE"/>
    <w:rsid w:val="00E76F61"/>
    <w:rsid w:val="00E77BE5"/>
    <w:rsid w:val="00E81A28"/>
    <w:rsid w:val="00E82846"/>
    <w:rsid w:val="00E979BC"/>
    <w:rsid w:val="00EA153A"/>
    <w:rsid w:val="00EA190E"/>
    <w:rsid w:val="00EA21D4"/>
    <w:rsid w:val="00EA3BF8"/>
    <w:rsid w:val="00EA68DD"/>
    <w:rsid w:val="00EB2D7E"/>
    <w:rsid w:val="00EB608B"/>
    <w:rsid w:val="00EC0F01"/>
    <w:rsid w:val="00EC7441"/>
    <w:rsid w:val="00ED15B7"/>
    <w:rsid w:val="00ED1944"/>
    <w:rsid w:val="00ED4CBA"/>
    <w:rsid w:val="00ED50CE"/>
    <w:rsid w:val="00ED5ACD"/>
    <w:rsid w:val="00ED61E9"/>
    <w:rsid w:val="00ED666C"/>
    <w:rsid w:val="00ED73BA"/>
    <w:rsid w:val="00EE07CF"/>
    <w:rsid w:val="00EE5AEE"/>
    <w:rsid w:val="00EE76EE"/>
    <w:rsid w:val="00EF64E7"/>
    <w:rsid w:val="00F053CE"/>
    <w:rsid w:val="00F0583E"/>
    <w:rsid w:val="00F07E91"/>
    <w:rsid w:val="00F11CAF"/>
    <w:rsid w:val="00F13A2A"/>
    <w:rsid w:val="00F16398"/>
    <w:rsid w:val="00F16A96"/>
    <w:rsid w:val="00F17629"/>
    <w:rsid w:val="00F176B9"/>
    <w:rsid w:val="00F2121C"/>
    <w:rsid w:val="00F24458"/>
    <w:rsid w:val="00F3095F"/>
    <w:rsid w:val="00F31E50"/>
    <w:rsid w:val="00F3669E"/>
    <w:rsid w:val="00F37B1B"/>
    <w:rsid w:val="00F41FF2"/>
    <w:rsid w:val="00F5175C"/>
    <w:rsid w:val="00F57620"/>
    <w:rsid w:val="00F6179E"/>
    <w:rsid w:val="00F65AA4"/>
    <w:rsid w:val="00F66575"/>
    <w:rsid w:val="00F71C9B"/>
    <w:rsid w:val="00F7564A"/>
    <w:rsid w:val="00F77B92"/>
    <w:rsid w:val="00F81ED9"/>
    <w:rsid w:val="00F91E1F"/>
    <w:rsid w:val="00F9287D"/>
    <w:rsid w:val="00FA2D19"/>
    <w:rsid w:val="00FA31BA"/>
    <w:rsid w:val="00FB06D1"/>
    <w:rsid w:val="00FB0814"/>
    <w:rsid w:val="00FC2B91"/>
    <w:rsid w:val="00FC2CEA"/>
    <w:rsid w:val="00FC594D"/>
    <w:rsid w:val="00FC5E10"/>
    <w:rsid w:val="00FC6393"/>
    <w:rsid w:val="00FD14B0"/>
    <w:rsid w:val="00FD31F9"/>
    <w:rsid w:val="00FE35D2"/>
    <w:rsid w:val="00FE3A53"/>
    <w:rsid w:val="00FE6FCE"/>
    <w:rsid w:val="00FF3F5E"/>
    <w:rsid w:val="00FF4D8C"/>
    <w:rsid w:val="00FF7366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5D678E"/>
  <w15:chartTrackingRefBased/>
  <w15:docId w15:val="{E5D42A23-10BF-4F95-B70F-0FBF1712E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aliases w:val="Paragrafo elenco 2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paragraph" w:customStyle="1" w:styleId="Default">
    <w:name w:val="Default"/>
    <w:rsid w:val="009655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umeropagina">
    <w:name w:val="page number"/>
    <w:basedOn w:val="Carpredefinitoparagrafo"/>
    <w:uiPriority w:val="99"/>
    <w:unhideWhenUsed/>
    <w:rsid w:val="0042304E"/>
  </w:style>
  <w:style w:type="character" w:styleId="Menzionenonrisolta">
    <w:name w:val="Unresolved Mention"/>
    <w:basedOn w:val="Carpredefinitoparagrafo"/>
    <w:uiPriority w:val="99"/>
    <w:semiHidden/>
    <w:unhideWhenUsed/>
    <w:rsid w:val="00CF56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3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upe@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mgstn00\OneDrive%20-%20Universita'%20degli%20Studi%20di%20Roma%20Tor%20Vergata\Desktop\Modello_Carta_Intestata_giugno_2023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F7F9D6B625394096CFEC6AA6F0DCC3" ma:contentTypeVersion="17" ma:contentTypeDescription="Creare un nuovo documento." ma:contentTypeScope="" ma:versionID="a9407d6f6389c564dff9a92f8c8b7d39">
  <xsd:schema xmlns:xsd="http://www.w3.org/2001/XMLSchema" xmlns:xs="http://www.w3.org/2001/XMLSchema" xmlns:p="http://schemas.microsoft.com/office/2006/metadata/properties" xmlns:ns3="991f077e-4a02-4410-bf91-8b0468e7339c" xmlns:ns4="27618471-3ee2-4e72-a145-e8ac6fec0e83" targetNamespace="http://schemas.microsoft.com/office/2006/metadata/properties" ma:root="true" ma:fieldsID="37acb7de8cd1eb12a3d6bc1a36875e14" ns3:_="" ns4:_="">
    <xsd:import namespace="991f077e-4a02-4410-bf91-8b0468e7339c"/>
    <xsd:import namespace="27618471-3ee2-4e72-a145-e8ac6fec0e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f077e-4a02-4410-bf91-8b0468e73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18471-3ee2-4e72-a145-e8ac6fec0e8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109814-9C18-43A9-9A38-4714D74871C7}">
  <ds:schemaRefs>
    <ds:schemaRef ds:uri="http://schemas.openxmlformats.org/package/2006/metadata/core-properties"/>
    <ds:schemaRef ds:uri="27618471-3ee2-4e72-a145-e8ac6fec0e83"/>
    <ds:schemaRef ds:uri="http://purl.org/dc/dcmitype/"/>
    <ds:schemaRef ds:uri="http://purl.org/dc/elements/1.1/"/>
    <ds:schemaRef ds:uri="http://schemas.microsoft.com/office/2006/metadata/properties"/>
    <ds:schemaRef ds:uri="991f077e-4a02-4410-bf91-8b0468e7339c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5FBA570-630E-4169-8405-497F7A12C9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1f077e-4a02-4410-bf91-8b0468e7339c"/>
    <ds:schemaRef ds:uri="27618471-3ee2-4e72-a145-e8ac6fec0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259EEE-06B2-4163-8A6E-37DC9C50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Modello_Carta_Intestata_giugno_2023</Template>
  <TotalTime>10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Santina Giamogante</dc:creator>
  <cp:keywords>Università degli Studi di Roma Tor Vergata</cp:keywords>
  <dc:description>Università degli Studi di Roma Tor Vergata</dc:description>
  <cp:lastModifiedBy>Elena Corona</cp:lastModifiedBy>
  <cp:revision>110</cp:revision>
  <cp:lastPrinted>2024-07-04T13:31:00Z</cp:lastPrinted>
  <dcterms:created xsi:type="dcterms:W3CDTF">2024-04-18T14:32:00Z</dcterms:created>
  <dcterms:modified xsi:type="dcterms:W3CDTF">2024-09-10T07:34:00Z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0x0101007FF7F9D6B625394096CFEC6AA6F0DCC3</vt:lpwstr>
  </property>
  <property fmtid="{D5CDD505-2E9C-101B-9397-08002B2CF9AE}" pid="3" name="MediaServiceImageTags">
    <vt:lpwstr/>
  </property>
</Properties>
</file>