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E72E7" w14:textId="238F448A" w:rsidR="000A2024" w:rsidRDefault="00C00E8D">
      <w:pPr>
        <w:tabs>
          <w:tab w:val="left" w:pos="5589"/>
        </w:tabs>
        <w:ind w:left="210"/>
        <w:rPr>
          <w:rFonts w:ascii="Times New Roman"/>
          <w:sz w:val="20"/>
        </w:rPr>
      </w:pPr>
      <w:bookmarkStart w:id="0" w:name="_GoBack"/>
      <w:bookmarkEnd w:id="0"/>
      <w:r w:rsidRPr="00F0304B">
        <w:rPr>
          <w:rFonts w:ascii="Times New Roman"/>
          <w:noProof/>
          <w:position w:val="5"/>
          <w:sz w:val="20"/>
          <w:lang w:val="it-IT" w:eastAsia="it-IT"/>
        </w:rPr>
        <w:drawing>
          <wp:inline distT="0" distB="0" distL="0" distR="0" wp14:anchorId="3FC83478" wp14:editId="0E3BB4AF">
            <wp:extent cx="1666875" cy="4286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1676">
        <w:rPr>
          <w:rFonts w:ascii="Times New Roman"/>
          <w:position w:val="5"/>
          <w:sz w:val="20"/>
        </w:rPr>
        <w:tab/>
      </w:r>
      <w:r w:rsidR="0013500A">
        <w:rPr>
          <w:rFonts w:ascii="Times New Roman"/>
          <w:position w:val="5"/>
          <w:sz w:val="20"/>
        </w:rPr>
        <w:tab/>
      </w:r>
      <w:r w:rsidR="0013500A">
        <w:rPr>
          <w:rFonts w:ascii="Times New Roman"/>
          <w:position w:val="5"/>
          <w:sz w:val="20"/>
        </w:rPr>
        <w:tab/>
      </w:r>
      <w:r w:rsidR="0013500A">
        <w:rPr>
          <w:rFonts w:ascii="Times New Roman"/>
          <w:position w:val="5"/>
          <w:sz w:val="20"/>
        </w:rPr>
        <w:tab/>
      </w:r>
      <w:r w:rsidR="0013500A">
        <w:rPr>
          <w:rFonts w:ascii="Times New Roman"/>
          <w:position w:val="5"/>
          <w:sz w:val="20"/>
        </w:rPr>
        <w:tab/>
        <w:t xml:space="preserve">Logo of the University </w:t>
      </w:r>
    </w:p>
    <w:p w14:paraId="7D7AEA5F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6F7E3246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575B99B2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70241BA6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3445B547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714835F0" w14:textId="77777777" w:rsidR="000A2024" w:rsidRDefault="000A2024">
      <w:pPr>
        <w:pStyle w:val="Corpotesto"/>
        <w:rPr>
          <w:rFonts w:ascii="Times New Roman"/>
          <w:sz w:val="20"/>
        </w:rPr>
      </w:pPr>
    </w:p>
    <w:p w14:paraId="7A4A2D86" w14:textId="77777777" w:rsidR="000A2024" w:rsidRDefault="000A2024">
      <w:pPr>
        <w:pStyle w:val="Corpotesto"/>
        <w:spacing w:before="6"/>
        <w:rPr>
          <w:rFonts w:ascii="Times New Roman"/>
          <w:sz w:val="29"/>
        </w:rPr>
      </w:pPr>
    </w:p>
    <w:p w14:paraId="0AC158E8" w14:textId="77777777" w:rsidR="000A2024" w:rsidRDefault="00941676" w:rsidP="0013500A">
      <w:pPr>
        <w:pStyle w:val="Titolo"/>
        <w:ind w:left="0"/>
        <w:jc w:val="center"/>
      </w:pPr>
      <w:r>
        <w:t>LETTER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INVITATION</w:t>
      </w:r>
    </w:p>
    <w:p w14:paraId="367C6D0F" w14:textId="77777777" w:rsidR="000A2024" w:rsidRDefault="00941676" w:rsidP="0013500A">
      <w:pPr>
        <w:pStyle w:val="Titolo"/>
        <w:spacing w:before="184"/>
        <w:ind w:left="0"/>
        <w:jc w:val="center"/>
      </w:pPr>
      <w:r>
        <w:t>Erasmus</w:t>
      </w:r>
      <w:r>
        <w:rPr>
          <w:spacing w:val="-4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Training</w:t>
      </w:r>
      <w:r w:rsidR="00350F94">
        <w:t xml:space="preserve"> Mobility</w:t>
      </w:r>
    </w:p>
    <w:p w14:paraId="5E70BBCD" w14:textId="77777777" w:rsidR="000A2024" w:rsidRDefault="000A2024">
      <w:pPr>
        <w:pStyle w:val="Corpotesto"/>
        <w:rPr>
          <w:rFonts w:ascii="Verdana"/>
          <w:b/>
          <w:sz w:val="20"/>
        </w:rPr>
      </w:pPr>
    </w:p>
    <w:p w14:paraId="25E1A222" w14:textId="77777777" w:rsidR="000A2024" w:rsidRDefault="000A2024">
      <w:pPr>
        <w:pStyle w:val="Corpotesto"/>
        <w:rPr>
          <w:rFonts w:ascii="Verdana"/>
          <w:b/>
          <w:sz w:val="20"/>
        </w:rPr>
      </w:pPr>
    </w:p>
    <w:p w14:paraId="5C15B317" w14:textId="77777777" w:rsidR="000A2024" w:rsidRDefault="000A2024">
      <w:pPr>
        <w:pStyle w:val="Corpotesto"/>
        <w:rPr>
          <w:rFonts w:ascii="Verdana"/>
          <w:b/>
          <w:sz w:val="20"/>
        </w:rPr>
      </w:pPr>
    </w:p>
    <w:p w14:paraId="478450CC" w14:textId="77777777" w:rsidR="000A2024" w:rsidRDefault="000A2024">
      <w:pPr>
        <w:pStyle w:val="Corpotesto"/>
        <w:spacing w:before="5"/>
        <w:rPr>
          <w:rFonts w:ascii="Verdana"/>
          <w:b/>
          <w:sz w:val="26"/>
        </w:rPr>
      </w:pPr>
    </w:p>
    <w:p w14:paraId="3A1C7AFA" w14:textId="77777777" w:rsidR="0013500A" w:rsidRDefault="0013500A">
      <w:pPr>
        <w:pStyle w:val="Corpotesto"/>
        <w:spacing w:before="5"/>
        <w:rPr>
          <w:rFonts w:ascii="Verdana"/>
          <w:b/>
          <w:sz w:val="26"/>
        </w:rPr>
      </w:pPr>
    </w:p>
    <w:p w14:paraId="71A68CA1" w14:textId="77777777" w:rsidR="0013500A" w:rsidRDefault="0013500A">
      <w:pPr>
        <w:pStyle w:val="Corpotesto"/>
        <w:spacing w:before="5"/>
        <w:rPr>
          <w:rFonts w:ascii="Verdana"/>
          <w:b/>
          <w:sz w:val="26"/>
        </w:rPr>
      </w:pPr>
    </w:p>
    <w:p w14:paraId="1D6DE517" w14:textId="77777777" w:rsidR="0013500A" w:rsidRDefault="00941676">
      <w:pPr>
        <w:pStyle w:val="Corpotesto"/>
        <w:spacing w:before="56" w:line="400" w:lineRule="auto"/>
        <w:ind w:left="7475" w:right="111" w:hanging="528"/>
        <w:jc w:val="right"/>
      </w:pPr>
      <w:r>
        <w:t xml:space="preserve">University of </w:t>
      </w:r>
      <w:r w:rsidR="0013500A">
        <w:t>xxxxx</w:t>
      </w:r>
    </w:p>
    <w:p w14:paraId="1BFA6CB6" w14:textId="77777777" w:rsidR="000A2024" w:rsidRDefault="00941676">
      <w:pPr>
        <w:pStyle w:val="Corpotesto"/>
        <w:spacing w:before="56" w:line="400" w:lineRule="auto"/>
        <w:ind w:left="7475" w:right="111" w:hanging="528"/>
        <w:jc w:val="right"/>
      </w:pPr>
      <w:r>
        <w:t>Erasmus</w:t>
      </w:r>
      <w:r>
        <w:rPr>
          <w:spacing w:val="-5"/>
        </w:rPr>
        <w:t xml:space="preserve"> </w:t>
      </w:r>
      <w:r>
        <w:t>Code</w:t>
      </w:r>
      <w:r w:rsidR="0013500A">
        <w:t>: xxxxxx</w:t>
      </w:r>
    </w:p>
    <w:p w14:paraId="71295549" w14:textId="77777777" w:rsidR="000A2024" w:rsidRDefault="000A2024">
      <w:pPr>
        <w:pStyle w:val="Corpotesto"/>
      </w:pPr>
    </w:p>
    <w:p w14:paraId="59B9C32F" w14:textId="77777777" w:rsidR="000A2024" w:rsidRDefault="000A2024">
      <w:pPr>
        <w:pStyle w:val="Corpotesto"/>
      </w:pPr>
    </w:p>
    <w:p w14:paraId="4681D10B" w14:textId="77777777" w:rsidR="000A2024" w:rsidRDefault="000A2024">
      <w:pPr>
        <w:pStyle w:val="Corpotesto"/>
        <w:spacing w:before="9"/>
        <w:rPr>
          <w:sz w:val="29"/>
        </w:rPr>
      </w:pPr>
    </w:p>
    <w:p w14:paraId="7D3D6D35" w14:textId="77777777" w:rsidR="000A2024" w:rsidRDefault="00941676">
      <w:pPr>
        <w:pStyle w:val="Corpotesto"/>
        <w:tabs>
          <w:tab w:val="left" w:pos="9251"/>
        </w:tabs>
        <w:ind w:left="112"/>
      </w:pPr>
      <w:r>
        <w:t>This</w:t>
      </w:r>
      <w:r>
        <w:rPr>
          <w:spacing w:val="8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confirm</w:t>
      </w:r>
      <w:r>
        <w:rPr>
          <w:spacing w:val="8"/>
        </w:rPr>
        <w:t xml:space="preserve"> </w:t>
      </w:r>
      <w:r>
        <w:t>that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University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 w:rsidR="0013500A">
        <w:t>xxxxxxxxxx</w:t>
      </w:r>
      <w:r>
        <w:rPr>
          <w:spacing w:val="9"/>
        </w:rPr>
        <w:t xml:space="preserve"> </w:t>
      </w:r>
      <w:r>
        <w:t>is</w:t>
      </w:r>
      <w:r>
        <w:rPr>
          <w:spacing w:val="8"/>
        </w:rPr>
        <w:t xml:space="preserve"> </w:t>
      </w:r>
      <w:r>
        <w:t>pleased</w:t>
      </w:r>
      <w:r>
        <w:rPr>
          <w:spacing w:val="6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host</w:t>
      </w:r>
      <w:r>
        <w:rPr>
          <w:u w:val="single"/>
        </w:rPr>
        <w:tab/>
      </w:r>
      <w:r>
        <w:t>-from</w:t>
      </w:r>
    </w:p>
    <w:p w14:paraId="38937EC5" w14:textId="77777777" w:rsidR="000A2024" w:rsidRDefault="00941676">
      <w:pPr>
        <w:pStyle w:val="Corpotesto"/>
        <w:tabs>
          <w:tab w:val="left" w:pos="2964"/>
          <w:tab w:val="left" w:pos="7783"/>
          <w:tab w:val="left" w:pos="9513"/>
        </w:tabs>
        <w:spacing w:before="135" w:line="504" w:lineRule="auto"/>
        <w:ind w:left="112" w:right="29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as</w:t>
      </w:r>
      <w:r>
        <w:rPr>
          <w:spacing w:val="-1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Erasmus</w:t>
      </w:r>
      <w:r>
        <w:rPr>
          <w:spacing w:val="-4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Week from</w:t>
      </w:r>
      <w:r>
        <w:rPr>
          <w:u w:val="single"/>
        </w:rPr>
        <w:tab/>
      </w:r>
      <w:r>
        <w:t>to</w:t>
      </w:r>
      <w:r>
        <w:rPr>
          <w:u w:val="single"/>
        </w:rPr>
        <w:tab/>
      </w:r>
      <w:r>
        <w:rPr>
          <w:spacing w:val="-2"/>
        </w:rPr>
        <w:t>.</w:t>
      </w:r>
      <w:r>
        <w:rPr>
          <w:spacing w:val="-47"/>
        </w:rPr>
        <w:t xml:space="preserve"> </w:t>
      </w:r>
      <w:r>
        <w:t>Kind</w:t>
      </w:r>
      <w:r>
        <w:rPr>
          <w:spacing w:val="-2"/>
        </w:rPr>
        <w:t xml:space="preserve"> </w:t>
      </w:r>
      <w:r>
        <w:t>regards,</w:t>
      </w:r>
    </w:p>
    <w:p w14:paraId="0D73106E" w14:textId="77777777" w:rsidR="000A2024" w:rsidRDefault="000A2024">
      <w:pPr>
        <w:pStyle w:val="Corpotesto"/>
      </w:pPr>
    </w:p>
    <w:p w14:paraId="1249FCAB" w14:textId="77777777" w:rsidR="000A2024" w:rsidRDefault="000A2024">
      <w:pPr>
        <w:pStyle w:val="Corpotesto"/>
      </w:pPr>
    </w:p>
    <w:p w14:paraId="3B6EE225" w14:textId="77777777" w:rsidR="000A2024" w:rsidRDefault="000A2024">
      <w:pPr>
        <w:pStyle w:val="Corpotesto"/>
      </w:pPr>
    </w:p>
    <w:p w14:paraId="27E67DDC" w14:textId="77777777" w:rsidR="000A2024" w:rsidRDefault="000A2024">
      <w:pPr>
        <w:pStyle w:val="Corpotesto"/>
      </w:pPr>
    </w:p>
    <w:p w14:paraId="50772149" w14:textId="77777777" w:rsidR="000A2024" w:rsidRDefault="000A2024">
      <w:pPr>
        <w:pStyle w:val="Corpotesto"/>
        <w:spacing w:before="4"/>
      </w:pPr>
    </w:p>
    <w:p w14:paraId="0544C87D" w14:textId="77777777" w:rsidR="000A2024" w:rsidRDefault="00941676">
      <w:pPr>
        <w:pStyle w:val="Corpotesto"/>
        <w:spacing w:line="403" w:lineRule="auto"/>
        <w:ind w:left="112" w:right="7673"/>
      </w:pPr>
      <w:r>
        <w:t>Name of the Signatory:</w:t>
      </w:r>
      <w:r>
        <w:rPr>
          <w:spacing w:val="-47"/>
        </w:rPr>
        <w:t xml:space="preserve"> </w:t>
      </w:r>
      <w:r>
        <w:t>Title/Position:</w:t>
      </w:r>
    </w:p>
    <w:p w14:paraId="3ACC0428" w14:textId="77777777" w:rsidR="000A2024" w:rsidRDefault="00941676">
      <w:pPr>
        <w:pStyle w:val="Corpotesto"/>
        <w:spacing w:line="266" w:lineRule="exact"/>
        <w:ind w:left="112"/>
      </w:pPr>
      <w:r>
        <w:t>Date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Signature:</w:t>
      </w:r>
    </w:p>
    <w:sectPr w:rsidR="000A2024">
      <w:type w:val="continuous"/>
      <w:pgSz w:w="11910" w:h="16840"/>
      <w:pgMar w:top="68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7DCA8" w14:textId="77777777" w:rsidR="00C00E8D" w:rsidRDefault="00C00E8D" w:rsidP="0013500A">
      <w:r>
        <w:separator/>
      </w:r>
    </w:p>
  </w:endnote>
  <w:endnote w:type="continuationSeparator" w:id="0">
    <w:p w14:paraId="4E84207A" w14:textId="77777777" w:rsidR="00C00E8D" w:rsidRDefault="00C00E8D" w:rsidP="00135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DB358" w14:textId="77777777" w:rsidR="00C00E8D" w:rsidRDefault="00C00E8D" w:rsidP="0013500A">
      <w:r>
        <w:separator/>
      </w:r>
    </w:p>
  </w:footnote>
  <w:footnote w:type="continuationSeparator" w:id="0">
    <w:p w14:paraId="2A8E424A" w14:textId="77777777" w:rsidR="00C00E8D" w:rsidRDefault="00C00E8D" w:rsidP="001350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E8D"/>
    <w:rsid w:val="000A2024"/>
    <w:rsid w:val="0013500A"/>
    <w:rsid w:val="00163E4F"/>
    <w:rsid w:val="00282B25"/>
    <w:rsid w:val="00350F94"/>
    <w:rsid w:val="00913AF1"/>
    <w:rsid w:val="00941676"/>
    <w:rsid w:val="00C00E8D"/>
    <w:rsid w:val="00F0304B"/>
    <w:rsid w:val="00FA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F1CF6"/>
  <w15:docId w15:val="{0672B05E-94C8-4954-847D-103AA5963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00"/>
      <w:ind w:left="2326"/>
    </w:pPr>
    <w:rPr>
      <w:rFonts w:ascii="Verdana" w:eastAsia="Verdana" w:hAnsi="Verdana" w:cs="Verdana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350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13500A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1350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13500A"/>
    <w:rPr>
      <w:rFonts w:ascii="Calibri" w:eastAsia="Calibri" w:hAnsi="Calibri" w:cs="Calibri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3E4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163E4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rnsmn01\AppData\Local\Temp\pid-7660\Letter%20of%20invitation%20-%20example-2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82C26170B9E824A99738BA48AA96467" ma:contentTypeVersion="13" ma:contentTypeDescription="Creare un nuovo documento." ma:contentTypeScope="" ma:versionID="13c194d7ce483114571924c2cf029e4c">
  <xsd:schema xmlns:xsd="http://www.w3.org/2001/XMLSchema" xmlns:xs="http://www.w3.org/2001/XMLSchema" xmlns:p="http://schemas.microsoft.com/office/2006/metadata/properties" xmlns:ns3="e01b23f8-5813-4025-ad8a-6f6239b92507" xmlns:ns4="e6379979-f15a-4e42-93eb-e89705ebddd6" targetNamespace="http://schemas.microsoft.com/office/2006/metadata/properties" ma:root="true" ma:fieldsID="d8a0bca4d43070517fccb7436cdc20a4" ns3:_="" ns4:_="">
    <xsd:import namespace="e01b23f8-5813-4025-ad8a-6f6239b92507"/>
    <xsd:import namespace="e6379979-f15a-4e42-93eb-e89705ebddd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1b23f8-5813-4025-ad8a-6f6239b925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79979-f15a-4e42-93eb-e89705ebdd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1E6869-979F-4DE1-BDDF-65E63F4E74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D2FF38-6821-4851-ADEE-C2295578D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1b23f8-5813-4025-ad8a-6f6239b92507"/>
    <ds:schemaRef ds:uri="e6379979-f15a-4e42-93eb-e89705ebdd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EF0009-DF42-430D-BDEA-7E0F995459EB}">
  <ds:schemaRefs>
    <ds:schemaRef ds:uri="http://schemas.microsoft.com/office/2006/metadata/properties"/>
    <ds:schemaRef ds:uri="e01b23f8-5813-4025-ad8a-6f6239b92507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e6379979-f15a-4e42-93eb-e89705ebddd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of invitation - example-2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Marino</dc:creator>
  <cp:keywords/>
  <cp:lastModifiedBy>Simone Marino</cp:lastModifiedBy>
  <cp:revision>1</cp:revision>
  <cp:lastPrinted>2024-03-12T12:46:00Z</cp:lastPrinted>
  <dcterms:created xsi:type="dcterms:W3CDTF">2024-12-06T14:16:00Z</dcterms:created>
  <dcterms:modified xsi:type="dcterms:W3CDTF">2024-12-06T14:16:00Z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2024-03-11T00:00:00Z</vt:filetime>
  </property>
  <property fmtid="{D5CDD505-2E9C-101B-9397-08002B2CF9AE}" pid="5" name="GrammarlyDocumentId">
    <vt:lpwstr>5be6bd268227e57107ff6dc595d0fc4a332717f0253fad95f26fa1e027829db9</vt:lpwstr>
  </property>
  <property fmtid="{D5CDD505-2E9C-101B-9397-08002B2CF9AE}" pid="6" name="ContentTypeId">
    <vt:lpwstr>0x010100982C26170B9E824A99738BA48AA96467</vt:lpwstr>
  </property>
  <property fmtid="{D5CDD505-2E9C-101B-9397-08002B2CF9AE}" pid="7" name="_activity">
    <vt:lpwstr/>
  </property>
</Properties>
</file>