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658A1" w14:textId="7C2E4752" w:rsidR="00844FDA" w:rsidRDefault="00844FDA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szCs w:val="24"/>
        </w:rPr>
      </w:pPr>
      <w:r w:rsidRPr="005261D1">
        <w:rPr>
          <w:rFonts w:ascii="Times New Roman" w:eastAsia="Times New Roman" w:hAnsi="Times New Roman" w:cs="Times New Roman"/>
          <w:szCs w:val="24"/>
        </w:rPr>
        <w:t xml:space="preserve">                    All’Ufficio Procedimenti Elettorali </w:t>
      </w:r>
    </w:p>
    <w:p w14:paraId="16731C56" w14:textId="41B81827" w:rsidR="005261D1" w:rsidRPr="005261D1" w:rsidRDefault="005261D1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 xml:space="preserve">                           </w:t>
      </w:r>
      <w:hyperlink r:id="rId11" w:history="1">
        <w:r w:rsidRPr="00F44ADF">
          <w:rPr>
            <w:rStyle w:val="Collegamentoipertestuale"/>
            <w:rFonts w:ascii="Times New Roman" w:eastAsia="Times New Roman" w:hAnsi="Times New Roman" w:cs="Times New Roman"/>
            <w:szCs w:val="24"/>
          </w:rPr>
          <w:t>upe@uniroma2.it</w:t>
        </w:r>
      </w:hyperlink>
      <w:r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</w:p>
    <w:p w14:paraId="6602FD44" w14:textId="77777777" w:rsidR="00844FDA" w:rsidRDefault="00844FDA" w:rsidP="00844FDA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1BBAFF4F" w14:textId="4A588FBC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428F0AAB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6FE138DC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7BB1F66E" w14:textId="2A57AD20" w:rsidR="00844FDA" w:rsidRDefault="00844FDA" w:rsidP="00C677A2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Cs w:val="24"/>
        </w:rPr>
        <w:t xml:space="preserve">OGGETTO: </w:t>
      </w:r>
      <w:r w:rsidR="00C677A2">
        <w:rPr>
          <w:rFonts w:ascii="Times New Roman" w:eastAsia="Times New Roman" w:hAnsi="Times New Roman" w:cs="Times New Roman"/>
          <w:b/>
          <w:szCs w:val="24"/>
        </w:rPr>
        <w:t xml:space="preserve">PRESENTAZIONE DI CANDIDATURA PER L’ELEZIONE DI N. 1 RAPPRESENTANTE DEGLI STUDENTI E DI N. 1 RAPPRESENTANTE DEI DOTTORANDI NEL </w:t>
      </w:r>
      <w:r w:rsidR="00C677A2">
        <w:rPr>
          <w:rFonts w:ascii="Times New Roman" w:eastAsia="Times New Roman" w:hAnsi="Times New Roman" w:cs="Times New Roman"/>
          <w:b/>
          <w:szCs w:val="24"/>
          <w:u w:val="single"/>
        </w:rPr>
        <w:t>PRESIDIO DELLA QUALITA’ DI ATENEO.</w:t>
      </w:r>
    </w:p>
    <w:p w14:paraId="00996870" w14:textId="77777777" w:rsidR="00C677A2" w:rsidRDefault="00C677A2" w:rsidP="00C677A2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  <w:bookmarkStart w:id="0" w:name="_GoBack"/>
      <w:bookmarkEnd w:id="0"/>
    </w:p>
    <w:p w14:paraId="3476C54D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4B7BE4D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Il/la sottoscritto/a……………………………………………………………………………………...</w:t>
      </w:r>
    </w:p>
    <w:p w14:paraId="6B075CC7" w14:textId="00300209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Nato/a </w:t>
      </w:r>
      <w:proofErr w:type="spellStart"/>
      <w:r>
        <w:rPr>
          <w:rFonts w:ascii="Times New Roman" w:eastAsia="Times New Roman" w:hAnsi="Times New Roman" w:cs="Times New Roman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………………………………………………………………………il…………………….  </w:t>
      </w:r>
    </w:p>
    <w:p w14:paraId="147F397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Residente a…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>
        <w:rPr>
          <w:rFonts w:ascii="Times New Roman" w:eastAsia="Times New Roman" w:hAnsi="Times New Roman" w:cs="Times New Roman"/>
          <w:szCs w:val="24"/>
        </w:rPr>
        <w:t>CAP….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.…………)  </w:t>
      </w:r>
    </w:p>
    <w:p w14:paraId="6FCCC879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tel.…………………………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.…………..……E-mail ..………………………………………….</w:t>
      </w:r>
    </w:p>
    <w:p w14:paraId="1E33AAEB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Iscritto/a presso la Facoltà/ Macroarea di……………………...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.………………………………..</w:t>
      </w:r>
    </w:p>
    <w:p w14:paraId="3F30AEA5" w14:textId="5F301D3C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al Dottorando di ricerca …………………………………………………………….</w:t>
      </w:r>
    </w:p>
    <w:p w14:paraId="0314431D" w14:textId="2FDC1D2A" w:rsidR="00C677A2" w:rsidRDefault="00844FDA" w:rsidP="00C677A2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con matricola n°………………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, </w:t>
      </w:r>
      <w:r w:rsidR="00C677A2">
        <w:rPr>
          <w:rFonts w:ascii="Times New Roman" w:eastAsia="Times New Roman" w:hAnsi="Times New Roman" w:cs="Times New Roman"/>
          <w:szCs w:val="24"/>
        </w:rPr>
        <w:t>presenta la propria candidatura per l’elezione di n. 1 rappresentante de</w:t>
      </w:r>
      <w:r w:rsidR="00C677A2">
        <w:rPr>
          <w:rFonts w:ascii="Times New Roman" w:eastAsia="Times New Roman" w:hAnsi="Times New Roman" w:cs="Times New Roman"/>
          <w:szCs w:val="24"/>
        </w:rPr>
        <w:t>i dottorandi</w:t>
      </w:r>
      <w:r w:rsidR="00C677A2">
        <w:rPr>
          <w:rFonts w:ascii="Times New Roman" w:eastAsia="Times New Roman" w:hAnsi="Times New Roman" w:cs="Times New Roman"/>
          <w:szCs w:val="24"/>
        </w:rPr>
        <w:t xml:space="preserve"> nel Presidio della Qualità d’Ateneo</w:t>
      </w:r>
      <w:r w:rsidR="00C677A2">
        <w:rPr>
          <w:rFonts w:ascii="Times-Roman" w:hAnsi="Times-Roman" w:cs="Times-Roman"/>
          <w:color w:val="auto"/>
          <w:szCs w:val="24"/>
        </w:rPr>
        <w:t>.</w:t>
      </w:r>
    </w:p>
    <w:p w14:paraId="6C2965A0" w14:textId="038E3F05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 tal fine il/la sottoscritto/a dichiara:</w:t>
      </w:r>
    </w:p>
    <w:p w14:paraId="0B2CA8B5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essere in regola, alla data odierna, con il pagamento delle tasse universitarie;</w:t>
      </w:r>
    </w:p>
    <w:p w14:paraId="4B50EBB7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non aver superato il primo anno fuori corso;</w:t>
      </w:r>
    </w:p>
    <w:p w14:paraId="7A6F9BA7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26B33D25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453D8870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                                                                                                  Firma del candidato/a</w:t>
      </w:r>
    </w:p>
    <w:p w14:paraId="64A7FBE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Roma,…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                                              ……………………………………………</w:t>
      </w:r>
    </w:p>
    <w:p w14:paraId="697E4D75" w14:textId="2A4D53F1" w:rsidR="001C2A00" w:rsidRDefault="001C2A00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739A1A57" w14:textId="79F17AFB" w:rsidR="004E4F23" w:rsidRDefault="004E4F23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37A0086C" w14:textId="77777777" w:rsidR="004E4F23" w:rsidRDefault="004E4F23" w:rsidP="004E4F23">
      <w:pPr>
        <w:rPr>
          <w:rFonts w:ascii="Times New Roman" w:hAnsi="Times New Roman"/>
          <w:color w:val="auto"/>
          <w:szCs w:val="24"/>
          <w:lang w:eastAsia="it-IT"/>
        </w:rPr>
      </w:pPr>
      <w:r>
        <w:rPr>
          <w:rFonts w:ascii="Times New Roman" w:hAnsi="Times New Roman"/>
          <w:szCs w:val="24"/>
          <w:lang w:eastAsia="it-IT"/>
        </w:rPr>
        <w:t>Nota: si allega alla presente copia del documento di identità</w:t>
      </w:r>
    </w:p>
    <w:p w14:paraId="7BF6CC48" w14:textId="081EBEC4" w:rsidR="004E4F23" w:rsidRPr="00E2360F" w:rsidRDefault="004E4F23" w:rsidP="00B3315A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sectPr w:rsidR="004E4F23" w:rsidRPr="00E2360F" w:rsidSect="00844FDA">
      <w:headerReference w:type="default" r:id="rId12"/>
      <w:footerReference w:type="default" r:id="rId13"/>
      <w:pgSz w:w="11906" w:h="16838"/>
      <w:pgMar w:top="2268" w:right="1133" w:bottom="1559" w:left="993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7F0C0" w14:textId="77777777" w:rsidR="00F17629" w:rsidRDefault="00F17629" w:rsidP="0015491C">
      <w:pPr>
        <w:spacing w:line="240" w:lineRule="auto"/>
      </w:pPr>
      <w:r>
        <w:separator/>
      </w:r>
    </w:p>
  </w:endnote>
  <w:endnote w:type="continuationSeparator" w:id="0">
    <w:p w14:paraId="7E817E49" w14:textId="77777777" w:rsidR="00F17629" w:rsidRDefault="00F17629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4716ED76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41F57826" w14:textId="77777777" w:rsidR="00527F8A" w:rsidRPr="00527F8A" w:rsidRDefault="00527F8A" w:rsidP="00EE07CF">
          <w:pPr>
            <w:pStyle w:val="TorVergata-pidipagina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010F14E3" w14:textId="77777777" w:rsidR="00BA138B" w:rsidRPr="00BA138B" w:rsidRDefault="00882780" w:rsidP="00EE07CF">
          <w:pPr>
            <w:pStyle w:val="TorVergata-pidipagina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AA0FC17" w14:textId="28794430" w:rsidR="00236FD1" w:rsidRPr="00236FD1" w:rsidRDefault="00236FD1" w:rsidP="00D6394B">
          <w:pPr>
            <w:pStyle w:val="TorVergata-pidipagina"/>
          </w:pPr>
        </w:p>
        <w:p w14:paraId="4CF3DDF7" w14:textId="77777777" w:rsidR="0078783B" w:rsidRPr="00856E49" w:rsidRDefault="0078783B" w:rsidP="009E0407">
          <w:pPr>
            <w:pStyle w:val="TorVergata-pidipagina"/>
            <w:jc w:val="center"/>
          </w:pP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42972958" w14:textId="77777777" w:rsidR="00236FD1" w:rsidRPr="00236FD1" w:rsidRDefault="00236FD1" w:rsidP="00271040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C19DBED" w14:textId="77777777" w:rsidR="00E542C0" w:rsidRPr="00BA138B" w:rsidRDefault="00236FD1" w:rsidP="00271040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55A0A3F4" w14:textId="77777777" w:rsidR="0015491C" w:rsidRPr="00BA138B" w:rsidRDefault="0015491C" w:rsidP="00EE07CF">
    <w:pPr>
      <w:pStyle w:val="TorVergata-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6CC88" w14:textId="77777777" w:rsidR="00F17629" w:rsidRDefault="00F17629" w:rsidP="0015491C">
      <w:pPr>
        <w:spacing w:line="240" w:lineRule="auto"/>
      </w:pPr>
      <w:r>
        <w:separator/>
      </w:r>
    </w:p>
  </w:footnote>
  <w:footnote w:type="continuationSeparator" w:id="0">
    <w:p w14:paraId="5A6B57DE" w14:textId="77777777" w:rsidR="00F17629" w:rsidRDefault="00F17629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2F19693A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F174989" w14:textId="77777777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7C63238" wp14:editId="79816389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B6CFC57" w14:textId="444DA237" w:rsidR="000B3CAB" w:rsidRPr="00FE35D2" w:rsidRDefault="000B3CAB" w:rsidP="00EE07CF">
          <w:pPr>
            <w:pStyle w:val="TorVergata-intestazionedestra"/>
          </w:pPr>
        </w:p>
      </w:tc>
    </w:tr>
  </w:tbl>
  <w:p w14:paraId="7CE6A4D1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577"/>
    <w:multiLevelType w:val="hybridMultilevel"/>
    <w:tmpl w:val="C0C861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D4A71"/>
    <w:multiLevelType w:val="hybridMultilevel"/>
    <w:tmpl w:val="198694E4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E2F5F"/>
    <w:multiLevelType w:val="hybridMultilevel"/>
    <w:tmpl w:val="1C38F3D6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9F0DE2"/>
    <w:multiLevelType w:val="hybridMultilevel"/>
    <w:tmpl w:val="438A6B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0E532B"/>
    <w:multiLevelType w:val="hybridMultilevel"/>
    <w:tmpl w:val="CC4C3BD8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7258E"/>
    <w:multiLevelType w:val="hybridMultilevel"/>
    <w:tmpl w:val="BC662FE4"/>
    <w:lvl w:ilvl="0" w:tplc="08F27CF2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B4AFC"/>
    <w:multiLevelType w:val="hybridMultilevel"/>
    <w:tmpl w:val="CC0ED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48F0"/>
    <w:multiLevelType w:val="hybridMultilevel"/>
    <w:tmpl w:val="30082080"/>
    <w:lvl w:ilvl="0" w:tplc="1444DC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F2AD9"/>
    <w:multiLevelType w:val="hybridMultilevel"/>
    <w:tmpl w:val="22FA3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F7789C"/>
    <w:multiLevelType w:val="hybridMultilevel"/>
    <w:tmpl w:val="69DA7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7711F"/>
    <w:multiLevelType w:val="hybridMultilevel"/>
    <w:tmpl w:val="F0C07DDE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7"/>
  </w:num>
  <w:num w:numId="4">
    <w:abstractNumId w:val="5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16"/>
  </w:num>
  <w:num w:numId="11">
    <w:abstractNumId w:val="1"/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EA68DD"/>
    <w:rsid w:val="000047C7"/>
    <w:rsid w:val="0001590D"/>
    <w:rsid w:val="00017EDF"/>
    <w:rsid w:val="0002782C"/>
    <w:rsid w:val="00045070"/>
    <w:rsid w:val="0004667F"/>
    <w:rsid w:val="000476A8"/>
    <w:rsid w:val="000519E7"/>
    <w:rsid w:val="000536B9"/>
    <w:rsid w:val="0006152E"/>
    <w:rsid w:val="00067492"/>
    <w:rsid w:val="000709BF"/>
    <w:rsid w:val="0007392A"/>
    <w:rsid w:val="00073A1A"/>
    <w:rsid w:val="00074FC0"/>
    <w:rsid w:val="0008036E"/>
    <w:rsid w:val="000807F2"/>
    <w:rsid w:val="00087700"/>
    <w:rsid w:val="00092F18"/>
    <w:rsid w:val="00094DB6"/>
    <w:rsid w:val="0009730C"/>
    <w:rsid w:val="000B3CAB"/>
    <w:rsid w:val="000B438A"/>
    <w:rsid w:val="000B573A"/>
    <w:rsid w:val="000C4C8C"/>
    <w:rsid w:val="000D6995"/>
    <w:rsid w:val="000E1ECE"/>
    <w:rsid w:val="000E4F42"/>
    <w:rsid w:val="000F11A3"/>
    <w:rsid w:val="000F31B6"/>
    <w:rsid w:val="000F3BCA"/>
    <w:rsid w:val="000F7B90"/>
    <w:rsid w:val="000F7BBB"/>
    <w:rsid w:val="001041D8"/>
    <w:rsid w:val="001117C2"/>
    <w:rsid w:val="00127803"/>
    <w:rsid w:val="00141EEB"/>
    <w:rsid w:val="0014525E"/>
    <w:rsid w:val="00147EA8"/>
    <w:rsid w:val="001528F9"/>
    <w:rsid w:val="00154608"/>
    <w:rsid w:val="0015491C"/>
    <w:rsid w:val="0015746E"/>
    <w:rsid w:val="001819C8"/>
    <w:rsid w:val="00187625"/>
    <w:rsid w:val="001910ED"/>
    <w:rsid w:val="0019739A"/>
    <w:rsid w:val="001A18D9"/>
    <w:rsid w:val="001A2B2C"/>
    <w:rsid w:val="001A4AB7"/>
    <w:rsid w:val="001B0258"/>
    <w:rsid w:val="001B30D8"/>
    <w:rsid w:val="001C00AE"/>
    <w:rsid w:val="001C2A00"/>
    <w:rsid w:val="001C313C"/>
    <w:rsid w:val="001D13C9"/>
    <w:rsid w:val="001D180B"/>
    <w:rsid w:val="001D320A"/>
    <w:rsid w:val="001D4BED"/>
    <w:rsid w:val="001D5F27"/>
    <w:rsid w:val="001D7B8A"/>
    <w:rsid w:val="001E0FEC"/>
    <w:rsid w:val="001E4647"/>
    <w:rsid w:val="001E6EB1"/>
    <w:rsid w:val="001F1C53"/>
    <w:rsid w:val="001F3A0A"/>
    <w:rsid w:val="001F4776"/>
    <w:rsid w:val="00200970"/>
    <w:rsid w:val="00201331"/>
    <w:rsid w:val="0020351F"/>
    <w:rsid w:val="0021469E"/>
    <w:rsid w:val="00215832"/>
    <w:rsid w:val="00216288"/>
    <w:rsid w:val="00224400"/>
    <w:rsid w:val="00226B42"/>
    <w:rsid w:val="002311C4"/>
    <w:rsid w:val="00235009"/>
    <w:rsid w:val="00236FD1"/>
    <w:rsid w:val="00244375"/>
    <w:rsid w:val="002454E3"/>
    <w:rsid w:val="00246CA8"/>
    <w:rsid w:val="002536AB"/>
    <w:rsid w:val="00257F67"/>
    <w:rsid w:val="00271040"/>
    <w:rsid w:val="00272359"/>
    <w:rsid w:val="0027510B"/>
    <w:rsid w:val="00287667"/>
    <w:rsid w:val="00293BBE"/>
    <w:rsid w:val="00297B68"/>
    <w:rsid w:val="002A5DE2"/>
    <w:rsid w:val="002A7BD9"/>
    <w:rsid w:val="002B1859"/>
    <w:rsid w:val="002B7E5B"/>
    <w:rsid w:val="002C0FB7"/>
    <w:rsid w:val="002C384C"/>
    <w:rsid w:val="002C51EA"/>
    <w:rsid w:val="002C54FD"/>
    <w:rsid w:val="002D16A1"/>
    <w:rsid w:val="002D1987"/>
    <w:rsid w:val="002D2B3F"/>
    <w:rsid w:val="002D30CF"/>
    <w:rsid w:val="002D3409"/>
    <w:rsid w:val="002E0312"/>
    <w:rsid w:val="002E332D"/>
    <w:rsid w:val="002E3936"/>
    <w:rsid w:val="002E3C30"/>
    <w:rsid w:val="002E6440"/>
    <w:rsid w:val="002F43B8"/>
    <w:rsid w:val="00301E1D"/>
    <w:rsid w:val="00304D64"/>
    <w:rsid w:val="003113A3"/>
    <w:rsid w:val="00334557"/>
    <w:rsid w:val="003354A6"/>
    <w:rsid w:val="0033564E"/>
    <w:rsid w:val="00340A81"/>
    <w:rsid w:val="00340F0E"/>
    <w:rsid w:val="0034187C"/>
    <w:rsid w:val="003418A1"/>
    <w:rsid w:val="0034345E"/>
    <w:rsid w:val="00345585"/>
    <w:rsid w:val="003459E7"/>
    <w:rsid w:val="00347813"/>
    <w:rsid w:val="003542A1"/>
    <w:rsid w:val="003542AB"/>
    <w:rsid w:val="00355955"/>
    <w:rsid w:val="00364AFC"/>
    <w:rsid w:val="00364C57"/>
    <w:rsid w:val="003703AE"/>
    <w:rsid w:val="00370779"/>
    <w:rsid w:val="0037389E"/>
    <w:rsid w:val="00381577"/>
    <w:rsid w:val="00382775"/>
    <w:rsid w:val="00384BA0"/>
    <w:rsid w:val="00385A1A"/>
    <w:rsid w:val="003938EA"/>
    <w:rsid w:val="0039461B"/>
    <w:rsid w:val="00396C6B"/>
    <w:rsid w:val="0039733E"/>
    <w:rsid w:val="003A15F9"/>
    <w:rsid w:val="003A7211"/>
    <w:rsid w:val="003B062F"/>
    <w:rsid w:val="003C198F"/>
    <w:rsid w:val="003C524E"/>
    <w:rsid w:val="003C7531"/>
    <w:rsid w:val="003D1036"/>
    <w:rsid w:val="003D540B"/>
    <w:rsid w:val="003D5E63"/>
    <w:rsid w:val="003D6B81"/>
    <w:rsid w:val="003D6DF6"/>
    <w:rsid w:val="003E1303"/>
    <w:rsid w:val="003E42CE"/>
    <w:rsid w:val="003F062E"/>
    <w:rsid w:val="003F075C"/>
    <w:rsid w:val="003F2445"/>
    <w:rsid w:val="003F386B"/>
    <w:rsid w:val="003F49A1"/>
    <w:rsid w:val="0040032D"/>
    <w:rsid w:val="00405F5C"/>
    <w:rsid w:val="00406E63"/>
    <w:rsid w:val="0042060C"/>
    <w:rsid w:val="00421DBF"/>
    <w:rsid w:val="0042304E"/>
    <w:rsid w:val="0043160F"/>
    <w:rsid w:val="00434555"/>
    <w:rsid w:val="004456CB"/>
    <w:rsid w:val="00451295"/>
    <w:rsid w:val="00461F21"/>
    <w:rsid w:val="0046627C"/>
    <w:rsid w:val="004700C2"/>
    <w:rsid w:val="00471076"/>
    <w:rsid w:val="00476479"/>
    <w:rsid w:val="00477DB8"/>
    <w:rsid w:val="004804A5"/>
    <w:rsid w:val="004806EF"/>
    <w:rsid w:val="00485166"/>
    <w:rsid w:val="0048695A"/>
    <w:rsid w:val="00491A09"/>
    <w:rsid w:val="004A1B81"/>
    <w:rsid w:val="004A574E"/>
    <w:rsid w:val="004C0389"/>
    <w:rsid w:val="004D2A85"/>
    <w:rsid w:val="004E1B4E"/>
    <w:rsid w:val="004E4F23"/>
    <w:rsid w:val="004E59F5"/>
    <w:rsid w:val="004F46A2"/>
    <w:rsid w:val="004F6282"/>
    <w:rsid w:val="004F66EC"/>
    <w:rsid w:val="004F7823"/>
    <w:rsid w:val="005005B7"/>
    <w:rsid w:val="005032DA"/>
    <w:rsid w:val="00506175"/>
    <w:rsid w:val="00512AB2"/>
    <w:rsid w:val="0051486B"/>
    <w:rsid w:val="00524074"/>
    <w:rsid w:val="005261CB"/>
    <w:rsid w:val="005261D1"/>
    <w:rsid w:val="005268C0"/>
    <w:rsid w:val="00527F8A"/>
    <w:rsid w:val="00531B4C"/>
    <w:rsid w:val="00532AD6"/>
    <w:rsid w:val="005337F9"/>
    <w:rsid w:val="005448CF"/>
    <w:rsid w:val="00560213"/>
    <w:rsid w:val="0056170F"/>
    <w:rsid w:val="0057619F"/>
    <w:rsid w:val="00581B8D"/>
    <w:rsid w:val="0059574B"/>
    <w:rsid w:val="0059698F"/>
    <w:rsid w:val="005A417C"/>
    <w:rsid w:val="005A4AEF"/>
    <w:rsid w:val="005B122E"/>
    <w:rsid w:val="005B2746"/>
    <w:rsid w:val="005B466D"/>
    <w:rsid w:val="005B579D"/>
    <w:rsid w:val="005C50D9"/>
    <w:rsid w:val="005D0B2D"/>
    <w:rsid w:val="005D4267"/>
    <w:rsid w:val="005D51DE"/>
    <w:rsid w:val="005E3865"/>
    <w:rsid w:val="005E432C"/>
    <w:rsid w:val="005E4FEB"/>
    <w:rsid w:val="005F50B3"/>
    <w:rsid w:val="005F7117"/>
    <w:rsid w:val="00610116"/>
    <w:rsid w:val="00613A31"/>
    <w:rsid w:val="00620056"/>
    <w:rsid w:val="0062042B"/>
    <w:rsid w:val="00622379"/>
    <w:rsid w:val="00623918"/>
    <w:rsid w:val="00624E87"/>
    <w:rsid w:val="006264BF"/>
    <w:rsid w:val="00627DDD"/>
    <w:rsid w:val="0063476D"/>
    <w:rsid w:val="00635D2E"/>
    <w:rsid w:val="0063655E"/>
    <w:rsid w:val="00643A10"/>
    <w:rsid w:val="006448F6"/>
    <w:rsid w:val="00647008"/>
    <w:rsid w:val="00650290"/>
    <w:rsid w:val="0065081D"/>
    <w:rsid w:val="00652408"/>
    <w:rsid w:val="00662FFE"/>
    <w:rsid w:val="006637AF"/>
    <w:rsid w:val="006640C1"/>
    <w:rsid w:val="00664475"/>
    <w:rsid w:val="00670C2A"/>
    <w:rsid w:val="00672D8C"/>
    <w:rsid w:val="00673FBF"/>
    <w:rsid w:val="00674456"/>
    <w:rsid w:val="0067520C"/>
    <w:rsid w:val="00680C33"/>
    <w:rsid w:val="00682B32"/>
    <w:rsid w:val="00684DD7"/>
    <w:rsid w:val="00686E84"/>
    <w:rsid w:val="006874D3"/>
    <w:rsid w:val="00696F2F"/>
    <w:rsid w:val="006A12E7"/>
    <w:rsid w:val="006A2330"/>
    <w:rsid w:val="006A2DE3"/>
    <w:rsid w:val="006A40DA"/>
    <w:rsid w:val="006B0DC9"/>
    <w:rsid w:val="006B6DF7"/>
    <w:rsid w:val="006C3E0F"/>
    <w:rsid w:val="006D3E93"/>
    <w:rsid w:val="006D62B3"/>
    <w:rsid w:val="006E0172"/>
    <w:rsid w:val="006E09D3"/>
    <w:rsid w:val="006E1EDB"/>
    <w:rsid w:val="006E36E2"/>
    <w:rsid w:val="006E3F78"/>
    <w:rsid w:val="006F0997"/>
    <w:rsid w:val="006F2840"/>
    <w:rsid w:val="00705F67"/>
    <w:rsid w:val="007173BB"/>
    <w:rsid w:val="0072540B"/>
    <w:rsid w:val="00727DA7"/>
    <w:rsid w:val="00727F3C"/>
    <w:rsid w:val="007339EE"/>
    <w:rsid w:val="00734959"/>
    <w:rsid w:val="00740353"/>
    <w:rsid w:val="00745AB4"/>
    <w:rsid w:val="007479D5"/>
    <w:rsid w:val="00751B0E"/>
    <w:rsid w:val="00751BB6"/>
    <w:rsid w:val="00753691"/>
    <w:rsid w:val="007625F8"/>
    <w:rsid w:val="007713C6"/>
    <w:rsid w:val="007720A6"/>
    <w:rsid w:val="0077246B"/>
    <w:rsid w:val="00780F4A"/>
    <w:rsid w:val="00781B08"/>
    <w:rsid w:val="00784F8A"/>
    <w:rsid w:val="007859E9"/>
    <w:rsid w:val="0078783B"/>
    <w:rsid w:val="00787961"/>
    <w:rsid w:val="007944CC"/>
    <w:rsid w:val="007A3CD3"/>
    <w:rsid w:val="007B566E"/>
    <w:rsid w:val="007C1A57"/>
    <w:rsid w:val="007D01EE"/>
    <w:rsid w:val="007D1FAC"/>
    <w:rsid w:val="007D2649"/>
    <w:rsid w:val="007D3607"/>
    <w:rsid w:val="007E5039"/>
    <w:rsid w:val="007E6642"/>
    <w:rsid w:val="007E6EC2"/>
    <w:rsid w:val="007E7F43"/>
    <w:rsid w:val="007F4148"/>
    <w:rsid w:val="007F51E4"/>
    <w:rsid w:val="008033D2"/>
    <w:rsid w:val="00803BE6"/>
    <w:rsid w:val="008104CC"/>
    <w:rsid w:val="0081497E"/>
    <w:rsid w:val="00814E2F"/>
    <w:rsid w:val="00816752"/>
    <w:rsid w:val="00821FF7"/>
    <w:rsid w:val="008227C8"/>
    <w:rsid w:val="008236C1"/>
    <w:rsid w:val="008245BA"/>
    <w:rsid w:val="008248C1"/>
    <w:rsid w:val="00826A91"/>
    <w:rsid w:val="00830D38"/>
    <w:rsid w:val="008314DE"/>
    <w:rsid w:val="00835CE5"/>
    <w:rsid w:val="00844FDA"/>
    <w:rsid w:val="0084506B"/>
    <w:rsid w:val="0084530D"/>
    <w:rsid w:val="00852F88"/>
    <w:rsid w:val="00854F73"/>
    <w:rsid w:val="0085504E"/>
    <w:rsid w:val="0085608D"/>
    <w:rsid w:val="00856E49"/>
    <w:rsid w:val="00857F2C"/>
    <w:rsid w:val="00882780"/>
    <w:rsid w:val="008912FA"/>
    <w:rsid w:val="0089229B"/>
    <w:rsid w:val="008956F7"/>
    <w:rsid w:val="0089608E"/>
    <w:rsid w:val="008A0F2D"/>
    <w:rsid w:val="008A636B"/>
    <w:rsid w:val="008A78AF"/>
    <w:rsid w:val="008C5D9A"/>
    <w:rsid w:val="008D5728"/>
    <w:rsid w:val="008D664B"/>
    <w:rsid w:val="008E5CB7"/>
    <w:rsid w:val="008F6D28"/>
    <w:rsid w:val="00901A71"/>
    <w:rsid w:val="00901F02"/>
    <w:rsid w:val="009047CE"/>
    <w:rsid w:val="00904C09"/>
    <w:rsid w:val="0090616A"/>
    <w:rsid w:val="00912309"/>
    <w:rsid w:val="00915C5A"/>
    <w:rsid w:val="009261CB"/>
    <w:rsid w:val="0093415C"/>
    <w:rsid w:val="00934AEF"/>
    <w:rsid w:val="00942199"/>
    <w:rsid w:val="009522D5"/>
    <w:rsid w:val="009524E7"/>
    <w:rsid w:val="00953784"/>
    <w:rsid w:val="009554CB"/>
    <w:rsid w:val="00955799"/>
    <w:rsid w:val="009562A9"/>
    <w:rsid w:val="00961A7D"/>
    <w:rsid w:val="00965562"/>
    <w:rsid w:val="009734E2"/>
    <w:rsid w:val="00973A13"/>
    <w:rsid w:val="00974A7D"/>
    <w:rsid w:val="00974D31"/>
    <w:rsid w:val="009769E7"/>
    <w:rsid w:val="00980063"/>
    <w:rsid w:val="009923B5"/>
    <w:rsid w:val="00992B89"/>
    <w:rsid w:val="0099586A"/>
    <w:rsid w:val="00996F62"/>
    <w:rsid w:val="009A0678"/>
    <w:rsid w:val="009A369B"/>
    <w:rsid w:val="009A6D5F"/>
    <w:rsid w:val="009C35B3"/>
    <w:rsid w:val="009D5569"/>
    <w:rsid w:val="009E0407"/>
    <w:rsid w:val="009E53A3"/>
    <w:rsid w:val="009F4643"/>
    <w:rsid w:val="009F786E"/>
    <w:rsid w:val="00A05A5B"/>
    <w:rsid w:val="00A27230"/>
    <w:rsid w:val="00A274A8"/>
    <w:rsid w:val="00A27C61"/>
    <w:rsid w:val="00A35CB5"/>
    <w:rsid w:val="00A37973"/>
    <w:rsid w:val="00A433B1"/>
    <w:rsid w:val="00A44BD8"/>
    <w:rsid w:val="00A45642"/>
    <w:rsid w:val="00A51D9F"/>
    <w:rsid w:val="00A53BEB"/>
    <w:rsid w:val="00A73169"/>
    <w:rsid w:val="00A75E83"/>
    <w:rsid w:val="00A77402"/>
    <w:rsid w:val="00A85D74"/>
    <w:rsid w:val="00A87563"/>
    <w:rsid w:val="00A90B54"/>
    <w:rsid w:val="00A9309A"/>
    <w:rsid w:val="00A944FC"/>
    <w:rsid w:val="00A95BF6"/>
    <w:rsid w:val="00AA0D4C"/>
    <w:rsid w:val="00AA40CC"/>
    <w:rsid w:val="00AB5AD2"/>
    <w:rsid w:val="00AC65D5"/>
    <w:rsid w:val="00AD167A"/>
    <w:rsid w:val="00AD694E"/>
    <w:rsid w:val="00AD6A90"/>
    <w:rsid w:val="00AD7BCF"/>
    <w:rsid w:val="00AE021B"/>
    <w:rsid w:val="00AE3EEB"/>
    <w:rsid w:val="00AE68F7"/>
    <w:rsid w:val="00AF172F"/>
    <w:rsid w:val="00AF208A"/>
    <w:rsid w:val="00AF2B7D"/>
    <w:rsid w:val="00AF700B"/>
    <w:rsid w:val="00B11C8C"/>
    <w:rsid w:val="00B11CEB"/>
    <w:rsid w:val="00B14232"/>
    <w:rsid w:val="00B1656D"/>
    <w:rsid w:val="00B25BD1"/>
    <w:rsid w:val="00B264CE"/>
    <w:rsid w:val="00B309D2"/>
    <w:rsid w:val="00B3154A"/>
    <w:rsid w:val="00B3251A"/>
    <w:rsid w:val="00B32D94"/>
    <w:rsid w:val="00B3315A"/>
    <w:rsid w:val="00B46160"/>
    <w:rsid w:val="00B54F0A"/>
    <w:rsid w:val="00B60D5C"/>
    <w:rsid w:val="00B72169"/>
    <w:rsid w:val="00B7523D"/>
    <w:rsid w:val="00B87476"/>
    <w:rsid w:val="00B91612"/>
    <w:rsid w:val="00B92484"/>
    <w:rsid w:val="00BA138B"/>
    <w:rsid w:val="00BA610D"/>
    <w:rsid w:val="00BB666C"/>
    <w:rsid w:val="00BB694C"/>
    <w:rsid w:val="00BC2229"/>
    <w:rsid w:val="00BC288D"/>
    <w:rsid w:val="00BC3BFB"/>
    <w:rsid w:val="00BD3734"/>
    <w:rsid w:val="00BD5631"/>
    <w:rsid w:val="00BE2E4B"/>
    <w:rsid w:val="00BE3055"/>
    <w:rsid w:val="00BE5DD4"/>
    <w:rsid w:val="00BF0A78"/>
    <w:rsid w:val="00BF3726"/>
    <w:rsid w:val="00BF5355"/>
    <w:rsid w:val="00BF6269"/>
    <w:rsid w:val="00BF6431"/>
    <w:rsid w:val="00BF6A27"/>
    <w:rsid w:val="00C023C5"/>
    <w:rsid w:val="00C04151"/>
    <w:rsid w:val="00C0431B"/>
    <w:rsid w:val="00C07A0D"/>
    <w:rsid w:val="00C122F6"/>
    <w:rsid w:val="00C13069"/>
    <w:rsid w:val="00C162E0"/>
    <w:rsid w:val="00C17611"/>
    <w:rsid w:val="00C2782C"/>
    <w:rsid w:val="00C34C55"/>
    <w:rsid w:val="00C368BC"/>
    <w:rsid w:val="00C36DD8"/>
    <w:rsid w:val="00C4171F"/>
    <w:rsid w:val="00C43562"/>
    <w:rsid w:val="00C4685B"/>
    <w:rsid w:val="00C50CE3"/>
    <w:rsid w:val="00C548AE"/>
    <w:rsid w:val="00C57568"/>
    <w:rsid w:val="00C63B0E"/>
    <w:rsid w:val="00C64BBD"/>
    <w:rsid w:val="00C677A2"/>
    <w:rsid w:val="00C67ED5"/>
    <w:rsid w:val="00C7254A"/>
    <w:rsid w:val="00C73730"/>
    <w:rsid w:val="00C7674F"/>
    <w:rsid w:val="00C805A9"/>
    <w:rsid w:val="00C8080E"/>
    <w:rsid w:val="00C80CBC"/>
    <w:rsid w:val="00C81D16"/>
    <w:rsid w:val="00C84915"/>
    <w:rsid w:val="00C8511C"/>
    <w:rsid w:val="00C851AD"/>
    <w:rsid w:val="00C85550"/>
    <w:rsid w:val="00C86443"/>
    <w:rsid w:val="00C94CDF"/>
    <w:rsid w:val="00CA09D2"/>
    <w:rsid w:val="00CA5195"/>
    <w:rsid w:val="00CB27C4"/>
    <w:rsid w:val="00CB2906"/>
    <w:rsid w:val="00CB4FE2"/>
    <w:rsid w:val="00CC07E1"/>
    <w:rsid w:val="00CD4764"/>
    <w:rsid w:val="00CD7E7F"/>
    <w:rsid w:val="00CE21E7"/>
    <w:rsid w:val="00CE30E8"/>
    <w:rsid w:val="00CE3335"/>
    <w:rsid w:val="00CF0033"/>
    <w:rsid w:val="00D03519"/>
    <w:rsid w:val="00D03C02"/>
    <w:rsid w:val="00D11FBE"/>
    <w:rsid w:val="00D1320C"/>
    <w:rsid w:val="00D15417"/>
    <w:rsid w:val="00D16903"/>
    <w:rsid w:val="00D26B4D"/>
    <w:rsid w:val="00D27A53"/>
    <w:rsid w:val="00D30A98"/>
    <w:rsid w:val="00D30FE9"/>
    <w:rsid w:val="00D31D88"/>
    <w:rsid w:val="00D331D6"/>
    <w:rsid w:val="00D41C49"/>
    <w:rsid w:val="00D43D9F"/>
    <w:rsid w:val="00D44123"/>
    <w:rsid w:val="00D44F52"/>
    <w:rsid w:val="00D45598"/>
    <w:rsid w:val="00D61A59"/>
    <w:rsid w:val="00D6394B"/>
    <w:rsid w:val="00D67708"/>
    <w:rsid w:val="00D72B53"/>
    <w:rsid w:val="00D72D1B"/>
    <w:rsid w:val="00D77544"/>
    <w:rsid w:val="00D877E9"/>
    <w:rsid w:val="00D9279A"/>
    <w:rsid w:val="00DA5701"/>
    <w:rsid w:val="00DA73F3"/>
    <w:rsid w:val="00DB15B3"/>
    <w:rsid w:val="00DB4489"/>
    <w:rsid w:val="00DB48E3"/>
    <w:rsid w:val="00DB7AF8"/>
    <w:rsid w:val="00DC17C8"/>
    <w:rsid w:val="00DC2181"/>
    <w:rsid w:val="00DC397F"/>
    <w:rsid w:val="00DC5180"/>
    <w:rsid w:val="00DD0462"/>
    <w:rsid w:val="00DD1F8D"/>
    <w:rsid w:val="00DD7201"/>
    <w:rsid w:val="00DD7983"/>
    <w:rsid w:val="00DE092D"/>
    <w:rsid w:val="00DE54A0"/>
    <w:rsid w:val="00DE6B18"/>
    <w:rsid w:val="00DE7C5F"/>
    <w:rsid w:val="00DE7DC3"/>
    <w:rsid w:val="00DF2D29"/>
    <w:rsid w:val="00DF3282"/>
    <w:rsid w:val="00DF32C5"/>
    <w:rsid w:val="00DF3D9C"/>
    <w:rsid w:val="00DF6C9C"/>
    <w:rsid w:val="00E16592"/>
    <w:rsid w:val="00E16925"/>
    <w:rsid w:val="00E2360F"/>
    <w:rsid w:val="00E2550F"/>
    <w:rsid w:val="00E279AB"/>
    <w:rsid w:val="00E30E62"/>
    <w:rsid w:val="00E35AE5"/>
    <w:rsid w:val="00E36510"/>
    <w:rsid w:val="00E3683B"/>
    <w:rsid w:val="00E36A94"/>
    <w:rsid w:val="00E47DC3"/>
    <w:rsid w:val="00E522AA"/>
    <w:rsid w:val="00E542C0"/>
    <w:rsid w:val="00E57CC1"/>
    <w:rsid w:val="00E65EA7"/>
    <w:rsid w:val="00E7308E"/>
    <w:rsid w:val="00E761AE"/>
    <w:rsid w:val="00E76F61"/>
    <w:rsid w:val="00E77BE5"/>
    <w:rsid w:val="00E81A28"/>
    <w:rsid w:val="00E82846"/>
    <w:rsid w:val="00E979BC"/>
    <w:rsid w:val="00EA153A"/>
    <w:rsid w:val="00EA190E"/>
    <w:rsid w:val="00EA21D4"/>
    <w:rsid w:val="00EA3BF8"/>
    <w:rsid w:val="00EA68DD"/>
    <w:rsid w:val="00EB2D7E"/>
    <w:rsid w:val="00EB608B"/>
    <w:rsid w:val="00EC0F01"/>
    <w:rsid w:val="00EC7441"/>
    <w:rsid w:val="00ED15B7"/>
    <w:rsid w:val="00ED1944"/>
    <w:rsid w:val="00ED4CBA"/>
    <w:rsid w:val="00ED50CE"/>
    <w:rsid w:val="00ED5ACD"/>
    <w:rsid w:val="00ED61E9"/>
    <w:rsid w:val="00ED666C"/>
    <w:rsid w:val="00ED73BA"/>
    <w:rsid w:val="00EE07CF"/>
    <w:rsid w:val="00EE5AEE"/>
    <w:rsid w:val="00EE76EE"/>
    <w:rsid w:val="00EF64E7"/>
    <w:rsid w:val="00F053CE"/>
    <w:rsid w:val="00F0583E"/>
    <w:rsid w:val="00F07E91"/>
    <w:rsid w:val="00F13A2A"/>
    <w:rsid w:val="00F16398"/>
    <w:rsid w:val="00F16A96"/>
    <w:rsid w:val="00F17629"/>
    <w:rsid w:val="00F176B9"/>
    <w:rsid w:val="00F2121C"/>
    <w:rsid w:val="00F24458"/>
    <w:rsid w:val="00F3095F"/>
    <w:rsid w:val="00F31E50"/>
    <w:rsid w:val="00F3669E"/>
    <w:rsid w:val="00F37B1B"/>
    <w:rsid w:val="00F41FF2"/>
    <w:rsid w:val="00F5175C"/>
    <w:rsid w:val="00F57620"/>
    <w:rsid w:val="00F6179E"/>
    <w:rsid w:val="00F65AA4"/>
    <w:rsid w:val="00F66575"/>
    <w:rsid w:val="00F71C9B"/>
    <w:rsid w:val="00F7296F"/>
    <w:rsid w:val="00F7564A"/>
    <w:rsid w:val="00F77B92"/>
    <w:rsid w:val="00F81ED9"/>
    <w:rsid w:val="00F91E1F"/>
    <w:rsid w:val="00F9287D"/>
    <w:rsid w:val="00FA2D19"/>
    <w:rsid w:val="00FA31BA"/>
    <w:rsid w:val="00FB06D1"/>
    <w:rsid w:val="00FB0814"/>
    <w:rsid w:val="00FC2B91"/>
    <w:rsid w:val="00FC2CEA"/>
    <w:rsid w:val="00FC594D"/>
    <w:rsid w:val="00FC5E10"/>
    <w:rsid w:val="00FC6393"/>
    <w:rsid w:val="00FD14B0"/>
    <w:rsid w:val="00FD31F9"/>
    <w:rsid w:val="00FE35D2"/>
    <w:rsid w:val="00FE3A53"/>
    <w:rsid w:val="00FE6FCE"/>
    <w:rsid w:val="00FF3F5E"/>
    <w:rsid w:val="00FF4D8C"/>
    <w:rsid w:val="00FF7366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D678E"/>
  <w15:chartTrackingRefBased/>
  <w15:docId w15:val="{E5D42A23-10BF-4F95-B70F-0FBF1712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Paragrafo elenco 2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paragraph" w:customStyle="1" w:styleId="Default">
    <w:name w:val="Default"/>
    <w:rsid w:val="00965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42304E"/>
  </w:style>
  <w:style w:type="character" w:styleId="Menzionenonrisolta">
    <w:name w:val="Unresolved Mention"/>
    <w:basedOn w:val="Carpredefinitoparagrafo"/>
    <w:uiPriority w:val="99"/>
    <w:semiHidden/>
    <w:unhideWhenUsed/>
    <w:rsid w:val="00526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5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pe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mgstn00\OneDrive%20-%20Universita'%20degli%20Studi%20di%20Roma%20Tor%20Vergata\Desktop\Modello_Carta_Intestata_giugno_2023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F7F9D6B625394096CFEC6AA6F0DCC3" ma:contentTypeVersion="17" ma:contentTypeDescription="Creare un nuovo documento." ma:contentTypeScope="" ma:versionID="a9407d6f6389c564dff9a92f8c8b7d39">
  <xsd:schema xmlns:xsd="http://www.w3.org/2001/XMLSchema" xmlns:xs="http://www.w3.org/2001/XMLSchema" xmlns:p="http://schemas.microsoft.com/office/2006/metadata/properties" xmlns:ns3="991f077e-4a02-4410-bf91-8b0468e7339c" xmlns:ns4="27618471-3ee2-4e72-a145-e8ac6fec0e83" targetNamespace="http://schemas.microsoft.com/office/2006/metadata/properties" ma:root="true" ma:fieldsID="37acb7de8cd1eb12a3d6bc1a36875e14" ns3:_="" ns4:_="">
    <xsd:import namespace="991f077e-4a02-4410-bf91-8b0468e7339c"/>
    <xsd:import namespace="27618471-3ee2-4e72-a145-e8ac6fec0e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f077e-4a02-4410-bf91-8b0468e73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18471-3ee2-4e72-a145-e8ac6fec0e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A570-630E-4169-8405-497F7A12C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1f077e-4a02-4410-bf91-8b0468e7339c"/>
    <ds:schemaRef ds:uri="27618471-3ee2-4e72-a145-e8ac6fec0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09814-9C18-43A9-9A38-4714D74871C7}">
  <ds:schemaRefs>
    <ds:schemaRef ds:uri="991f077e-4a02-4410-bf91-8b0468e7339c"/>
    <ds:schemaRef ds:uri="http://purl.org/dc/terms/"/>
    <ds:schemaRef ds:uri="http://schemas.openxmlformats.org/package/2006/metadata/core-properties"/>
    <ds:schemaRef ds:uri="27618471-3ee2-4e72-a145-e8ac6fec0e83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9C64EE-A65F-4AD5-91A1-97094C784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Modello_Carta_Intestata_giugno_2023</Template>
  <TotalTime>15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Santina Giamogante</dc:creator>
  <cp:keywords>Università degli Studi di Roma Tor Vergata</cp:keywords>
  <dc:description>Università degli Studi di Roma Tor Vergata</dc:description>
  <cp:lastModifiedBy>Elena Corona</cp:lastModifiedBy>
  <cp:revision>113</cp:revision>
  <cp:lastPrinted>2024-07-04T13:31:00Z</cp:lastPrinted>
  <dcterms:created xsi:type="dcterms:W3CDTF">2024-04-18T14:32:00Z</dcterms:created>
  <dcterms:modified xsi:type="dcterms:W3CDTF">2025-02-06T13:22:00Z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0x0101007FF7F9D6B625394096CFEC6AA6F0DCC3</vt:lpwstr>
  </property>
  <property fmtid="{D5CDD505-2E9C-101B-9397-08002B2CF9AE}" pid="3" name="MediaServiceImageTags">
    <vt:lpwstr/>
  </property>
</Properties>
</file>