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658A1" w14:textId="7C2E4752" w:rsidR="00844FDA" w:rsidRDefault="00844FDA" w:rsidP="00844FDA">
      <w:pPr>
        <w:spacing w:after="0" w:line="240" w:lineRule="auto"/>
        <w:ind w:left="4248"/>
        <w:rPr>
          <w:rFonts w:ascii="Times New Roman" w:eastAsia="Times New Roman" w:hAnsi="Times New Roman" w:cs="Times New Roman"/>
          <w:szCs w:val="24"/>
        </w:rPr>
      </w:pPr>
      <w:r w:rsidRPr="005261D1">
        <w:rPr>
          <w:rFonts w:ascii="Times New Roman" w:eastAsia="Times New Roman" w:hAnsi="Times New Roman" w:cs="Times New Roman"/>
          <w:szCs w:val="24"/>
        </w:rPr>
        <w:t xml:space="preserve">                    All’Ufficio Procedimenti Elettorali </w:t>
      </w:r>
    </w:p>
    <w:p w14:paraId="16731C56" w14:textId="41B81827" w:rsidR="005261D1" w:rsidRPr="005261D1" w:rsidRDefault="005261D1" w:rsidP="00844FDA">
      <w:pPr>
        <w:spacing w:after="0" w:line="240" w:lineRule="auto"/>
        <w:ind w:left="4248"/>
        <w:rPr>
          <w:rFonts w:ascii="Times New Roman" w:eastAsia="Times New Roman" w:hAnsi="Times New Roman" w:cs="Times New Roman"/>
          <w:color w:val="auto"/>
          <w:szCs w:val="24"/>
        </w:rPr>
      </w:pPr>
      <w:r>
        <w:rPr>
          <w:rFonts w:ascii="Times New Roman" w:eastAsia="Times New Roman" w:hAnsi="Times New Roman" w:cs="Times New Roman"/>
          <w:color w:val="auto"/>
          <w:szCs w:val="24"/>
        </w:rPr>
        <w:t xml:space="preserve">                           </w:t>
      </w:r>
      <w:hyperlink r:id="rId11" w:history="1">
        <w:r w:rsidRPr="00F44ADF">
          <w:rPr>
            <w:rStyle w:val="Collegamentoipertestuale"/>
            <w:rFonts w:ascii="Times New Roman" w:eastAsia="Times New Roman" w:hAnsi="Times New Roman" w:cs="Times New Roman"/>
            <w:szCs w:val="24"/>
          </w:rPr>
          <w:t>upe@uniroma2.it</w:t>
        </w:r>
      </w:hyperlink>
      <w:r>
        <w:rPr>
          <w:rFonts w:ascii="Times New Roman" w:eastAsia="Times New Roman" w:hAnsi="Times New Roman" w:cs="Times New Roman"/>
          <w:color w:val="auto"/>
          <w:szCs w:val="24"/>
        </w:rPr>
        <w:t xml:space="preserve"> </w:t>
      </w:r>
    </w:p>
    <w:p w14:paraId="6602FD44" w14:textId="77777777" w:rsidR="00844FDA" w:rsidRDefault="00844FDA" w:rsidP="00844FDA">
      <w:pPr>
        <w:spacing w:after="0" w:line="240" w:lineRule="auto"/>
        <w:ind w:left="7080" w:firstLine="708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1BBAFF4F" w14:textId="4A588FBC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428F0AAB" w14:textId="77777777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6FE138DC" w14:textId="77777777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2E4F54D9" w14:textId="0C00F5EE" w:rsidR="00844FDA" w:rsidRDefault="00844FDA" w:rsidP="00293BBE">
      <w:pPr>
        <w:spacing w:after="0" w:line="240" w:lineRule="auto"/>
        <w:ind w:left="1560" w:hanging="1560"/>
        <w:jc w:val="both"/>
        <w:rPr>
          <w:rFonts w:ascii="Times New Roman" w:eastAsia="Times New Roman" w:hAnsi="Times New Roman" w:cs="Times New Roman"/>
          <w:b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Cs w:val="24"/>
        </w:rPr>
        <w:t xml:space="preserve">OGGETTO: PRESENTAZIONE DI CANDIDATURA PER L’ELEZIONE </w:t>
      </w:r>
      <w:r w:rsidR="00DD2B91">
        <w:rPr>
          <w:rFonts w:ascii="Times New Roman" w:eastAsia="Times New Roman" w:hAnsi="Times New Roman" w:cs="Times New Roman"/>
          <w:b/>
          <w:szCs w:val="24"/>
        </w:rPr>
        <w:t xml:space="preserve">SUPPLETIVA </w:t>
      </w:r>
      <w:r w:rsidR="00D16903">
        <w:rPr>
          <w:rFonts w:ascii="Times New Roman" w:eastAsia="Times New Roman" w:hAnsi="Times New Roman" w:cs="Times New Roman"/>
          <w:b/>
          <w:szCs w:val="24"/>
        </w:rPr>
        <w:t xml:space="preserve">DI N. </w:t>
      </w:r>
      <w:r w:rsidR="00C72BA0">
        <w:rPr>
          <w:rFonts w:ascii="Times New Roman" w:eastAsia="Times New Roman" w:hAnsi="Times New Roman" w:cs="Times New Roman"/>
          <w:b/>
          <w:szCs w:val="24"/>
        </w:rPr>
        <w:t>1 RAPPRESENTANTE DEGLI STUDENTI</w:t>
      </w:r>
      <w:r>
        <w:rPr>
          <w:rFonts w:ascii="Times New Roman" w:eastAsia="Times New Roman" w:hAnsi="Times New Roman" w:cs="Times New Roman"/>
          <w:b/>
          <w:szCs w:val="24"/>
        </w:rPr>
        <w:t xml:space="preserve"> NEL</w:t>
      </w:r>
      <w:r w:rsidR="00C72BA0">
        <w:rPr>
          <w:rFonts w:ascii="Times New Roman" w:eastAsia="Times New Roman" w:hAnsi="Times New Roman" w:cs="Times New Roman"/>
          <w:b/>
          <w:szCs w:val="24"/>
        </w:rPr>
        <w:t xml:space="preserve"> </w:t>
      </w:r>
      <w:r w:rsidR="00C72BA0">
        <w:rPr>
          <w:rFonts w:ascii="Times New Roman" w:eastAsia="Times New Roman" w:hAnsi="Times New Roman" w:cs="Times New Roman"/>
          <w:b/>
          <w:szCs w:val="24"/>
          <w:u w:val="single"/>
        </w:rPr>
        <w:t>PRESIDIO DELLA QUALITA’ DI ATENEO</w:t>
      </w:r>
      <w:r>
        <w:rPr>
          <w:rFonts w:ascii="Times New Roman" w:eastAsia="Times New Roman" w:hAnsi="Times New Roman" w:cs="Times New Roman"/>
          <w:b/>
          <w:szCs w:val="24"/>
          <w:u w:val="single"/>
        </w:rPr>
        <w:t>.</w:t>
      </w:r>
    </w:p>
    <w:p w14:paraId="7BB1F66E" w14:textId="77777777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u w:val="single"/>
        </w:rPr>
      </w:pPr>
    </w:p>
    <w:p w14:paraId="3476C54D" w14:textId="77777777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u w:val="single"/>
        </w:rPr>
      </w:pPr>
    </w:p>
    <w:p w14:paraId="4B7BE4DA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Il/la sottoscritto/a……………………………………………………………………………………...</w:t>
      </w:r>
    </w:p>
    <w:p w14:paraId="6B075CC7" w14:textId="00300209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Nato/a </w:t>
      </w:r>
      <w:proofErr w:type="spellStart"/>
      <w:r>
        <w:rPr>
          <w:rFonts w:ascii="Times New Roman" w:eastAsia="Times New Roman" w:hAnsi="Times New Roman" w:cs="Times New Roman"/>
          <w:szCs w:val="24"/>
        </w:rPr>
        <w:t>a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………………………………………………………………………il…………………….  </w:t>
      </w:r>
    </w:p>
    <w:p w14:paraId="147F397A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Residente a…</w:t>
      </w:r>
      <w:proofErr w:type="gramStart"/>
      <w:r>
        <w:rPr>
          <w:rFonts w:ascii="Times New Roman" w:eastAsia="Times New Roman" w:hAnsi="Times New Roman" w:cs="Times New Roman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Cs w:val="24"/>
        </w:rPr>
        <w:t>………………………………………………………………Provincia (………)            in Via …………………………………………………………………………… (</w:t>
      </w:r>
      <w:proofErr w:type="gramStart"/>
      <w:r>
        <w:rPr>
          <w:rFonts w:ascii="Times New Roman" w:eastAsia="Times New Roman" w:hAnsi="Times New Roman" w:cs="Times New Roman"/>
          <w:szCs w:val="24"/>
        </w:rPr>
        <w:t>CAP….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.…………)  </w:t>
      </w:r>
    </w:p>
    <w:p w14:paraId="6FCCC879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tel.…………………………</w:t>
      </w:r>
      <w:proofErr w:type="gramStart"/>
      <w:r>
        <w:rPr>
          <w:rFonts w:ascii="Times New Roman" w:eastAsia="Times New Roman" w:hAnsi="Times New Roman" w:cs="Times New Roman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Cs w:val="24"/>
        </w:rPr>
        <w:t>.…………..……E-mail ..………………………………………….</w:t>
      </w:r>
    </w:p>
    <w:p w14:paraId="1E33AAEB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Iscritto/a presso la Facoltà/ Macroarea di……………………...</w:t>
      </w:r>
      <w:proofErr w:type="gramStart"/>
      <w:r>
        <w:rPr>
          <w:rFonts w:ascii="Times New Roman" w:eastAsia="Times New Roman" w:hAnsi="Times New Roman" w:cs="Times New Roman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Cs w:val="24"/>
        </w:rPr>
        <w:t>.………………………………..</w:t>
      </w:r>
    </w:p>
    <w:p w14:paraId="3F30AEA5" w14:textId="52C153B0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al Corso di Laurea …………………………………………………………….</w:t>
      </w:r>
    </w:p>
    <w:p w14:paraId="49A8CF66" w14:textId="40EA18DE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con matricola n°………………</w:t>
      </w:r>
      <w:proofErr w:type="gramStart"/>
      <w:r>
        <w:rPr>
          <w:rFonts w:ascii="Times New Roman" w:eastAsia="Times New Roman" w:hAnsi="Times New Roman" w:cs="Times New Roman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, presenta la propria </w:t>
      </w:r>
      <w:r w:rsidR="00C72BA0">
        <w:rPr>
          <w:rFonts w:ascii="Times New Roman" w:eastAsia="Times New Roman" w:hAnsi="Times New Roman" w:cs="Times New Roman"/>
          <w:szCs w:val="24"/>
        </w:rPr>
        <w:t xml:space="preserve">candidatura per l’elezione </w:t>
      </w:r>
      <w:r w:rsidR="00DD2B91">
        <w:rPr>
          <w:rFonts w:ascii="Times New Roman" w:eastAsia="Times New Roman" w:hAnsi="Times New Roman" w:cs="Times New Roman"/>
          <w:szCs w:val="24"/>
        </w:rPr>
        <w:t xml:space="preserve">suppletiva </w:t>
      </w:r>
      <w:bookmarkStart w:id="0" w:name="_GoBack"/>
      <w:bookmarkEnd w:id="0"/>
      <w:r w:rsidR="00C72BA0">
        <w:rPr>
          <w:rFonts w:ascii="Times New Roman" w:eastAsia="Times New Roman" w:hAnsi="Times New Roman" w:cs="Times New Roman"/>
          <w:szCs w:val="24"/>
        </w:rPr>
        <w:t>di n. 1 rappresentante degli studenti nel Presidio della Qualità d’Ateneo</w:t>
      </w:r>
      <w:r w:rsidR="00F7296F">
        <w:rPr>
          <w:rFonts w:ascii="Times-Roman" w:hAnsi="Times-Roman" w:cs="Times-Roman"/>
          <w:color w:val="auto"/>
          <w:szCs w:val="24"/>
        </w:rPr>
        <w:t>.</w:t>
      </w:r>
    </w:p>
    <w:p w14:paraId="6C2965A0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 tal fine il/la sottoscritto/a dichiara:</w:t>
      </w:r>
    </w:p>
    <w:p w14:paraId="0B2CA8B5" w14:textId="77777777" w:rsidR="00844FDA" w:rsidRDefault="00844FDA" w:rsidP="00844FDA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Di essere in regola, alla data odierna, con il pagamento delle tasse universitarie;</w:t>
      </w:r>
    </w:p>
    <w:p w14:paraId="4B50EBB7" w14:textId="77777777" w:rsidR="00844FDA" w:rsidRDefault="00844FDA" w:rsidP="00844FDA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Di non aver superato il primo anno fuori corso;</w:t>
      </w:r>
    </w:p>
    <w:p w14:paraId="7A6F9BA7" w14:textId="77777777" w:rsidR="00844FDA" w:rsidRDefault="00844FDA" w:rsidP="00844FDA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Cs w:val="24"/>
        </w:rPr>
      </w:pPr>
    </w:p>
    <w:p w14:paraId="26B33D25" w14:textId="77777777" w:rsidR="00844FDA" w:rsidRDefault="00844FDA" w:rsidP="00844FDA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Cs w:val="24"/>
        </w:rPr>
      </w:pPr>
    </w:p>
    <w:p w14:paraId="453D8870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                                                                                                      Firma del candidato/a</w:t>
      </w:r>
    </w:p>
    <w:p w14:paraId="64A7FBEA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proofErr w:type="gramStart"/>
      <w:r>
        <w:rPr>
          <w:rFonts w:ascii="Times New Roman" w:eastAsia="Times New Roman" w:hAnsi="Times New Roman" w:cs="Times New Roman"/>
          <w:szCs w:val="24"/>
        </w:rPr>
        <w:t>Roma,…</w:t>
      </w:r>
      <w:proofErr w:type="gramEnd"/>
      <w:r>
        <w:rPr>
          <w:rFonts w:ascii="Times New Roman" w:eastAsia="Times New Roman" w:hAnsi="Times New Roman" w:cs="Times New Roman"/>
          <w:szCs w:val="24"/>
        </w:rPr>
        <w:t>…………………                                              ……………………………………………</w:t>
      </w:r>
    </w:p>
    <w:p w14:paraId="697E4D75" w14:textId="2A4D53F1" w:rsidR="001C2A00" w:rsidRDefault="001C2A00" w:rsidP="00E2360F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360" w:lineRule="auto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p w14:paraId="739A1A57" w14:textId="79F17AFB" w:rsidR="004E4F23" w:rsidRDefault="004E4F23" w:rsidP="00E2360F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360" w:lineRule="auto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p w14:paraId="37A0086C" w14:textId="77777777" w:rsidR="004E4F23" w:rsidRDefault="004E4F23" w:rsidP="004E4F23">
      <w:pPr>
        <w:rPr>
          <w:rFonts w:ascii="Times New Roman" w:hAnsi="Times New Roman"/>
          <w:color w:val="auto"/>
          <w:szCs w:val="24"/>
          <w:lang w:eastAsia="it-IT"/>
        </w:rPr>
      </w:pPr>
      <w:r>
        <w:rPr>
          <w:rFonts w:ascii="Times New Roman" w:hAnsi="Times New Roman"/>
          <w:szCs w:val="24"/>
          <w:lang w:eastAsia="it-IT"/>
        </w:rPr>
        <w:t>Nota: si allega alla presente copia del documento di identità</w:t>
      </w:r>
    </w:p>
    <w:p w14:paraId="7BF6CC48" w14:textId="081EBEC4" w:rsidR="004E4F23" w:rsidRPr="00E2360F" w:rsidRDefault="004E4F23" w:rsidP="00B3315A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360" w:lineRule="auto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sectPr w:rsidR="004E4F23" w:rsidRPr="00E2360F" w:rsidSect="00844FDA">
      <w:headerReference w:type="default" r:id="rId12"/>
      <w:footerReference w:type="default" r:id="rId13"/>
      <w:pgSz w:w="11906" w:h="16838"/>
      <w:pgMar w:top="2268" w:right="1133" w:bottom="1559" w:left="993" w:header="567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57F0C0" w14:textId="77777777" w:rsidR="00F17629" w:rsidRDefault="00F17629" w:rsidP="0015491C">
      <w:pPr>
        <w:spacing w:line="240" w:lineRule="auto"/>
      </w:pPr>
      <w:r>
        <w:separator/>
      </w:r>
    </w:p>
  </w:endnote>
  <w:endnote w:type="continuationSeparator" w:id="0">
    <w:p w14:paraId="7E817E49" w14:textId="77777777" w:rsidR="00F17629" w:rsidRDefault="00F17629" w:rsidP="001549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Minion Pro">
    <w:altName w:val="Cambria"/>
    <w:panose1 w:val="00000000000000000000"/>
    <w:charset w:val="00"/>
    <w:family w:val="roman"/>
    <w:notTrueType/>
    <w:pitch w:val="variable"/>
    <w:sig w:usb0="E00002AF" w:usb1="5000607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91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78783B" w:rsidRPr="00BA138B" w14:paraId="4716ED76" w14:textId="77777777" w:rsidTr="00E35AE5">
      <w:trPr>
        <w:trHeight w:val="699"/>
        <w:jc w:val="center"/>
      </w:trPr>
      <w:tc>
        <w:tcPr>
          <w:tcW w:w="1299" w:type="pct"/>
          <w:tcMar>
            <w:left w:w="0" w:type="dxa"/>
            <w:right w:w="0" w:type="dxa"/>
          </w:tcMar>
          <w:vAlign w:val="center"/>
        </w:tcPr>
        <w:p w14:paraId="41F57826" w14:textId="77777777" w:rsidR="00527F8A" w:rsidRPr="00527F8A" w:rsidRDefault="00527F8A" w:rsidP="00EE07CF">
          <w:pPr>
            <w:pStyle w:val="TorVergata-pidipagina"/>
          </w:pPr>
          <w:r w:rsidRPr="00527F8A">
            <w:t xml:space="preserve">Via </w:t>
          </w:r>
          <w:r w:rsidR="00882780">
            <w:t>Cracovia</w:t>
          </w:r>
          <w:r w:rsidRPr="00527F8A">
            <w:t>, 50 - 00133 Roma</w:t>
          </w:r>
        </w:p>
        <w:p w14:paraId="010F14E3" w14:textId="77777777" w:rsidR="00BA138B" w:rsidRPr="00BA138B" w:rsidRDefault="00882780" w:rsidP="00EE07CF">
          <w:pPr>
            <w:pStyle w:val="TorVergata-pidipagina"/>
          </w:pPr>
          <w:r>
            <w:t>www</w:t>
          </w:r>
          <w:r w:rsidR="00527F8A" w:rsidRPr="00527F8A">
            <w:t>.uniroma2.it</w:t>
          </w:r>
        </w:p>
      </w:tc>
      <w:tc>
        <w:tcPr>
          <w:tcW w:w="2403" w:type="pct"/>
          <w:tcMar>
            <w:left w:w="0" w:type="dxa"/>
            <w:right w:w="0" w:type="dxa"/>
          </w:tcMar>
          <w:vAlign w:val="center"/>
        </w:tcPr>
        <w:p w14:paraId="3AA0FC17" w14:textId="28794430" w:rsidR="00236FD1" w:rsidRPr="00236FD1" w:rsidRDefault="00236FD1" w:rsidP="00D6394B">
          <w:pPr>
            <w:pStyle w:val="TorVergata-pidipagina"/>
          </w:pPr>
        </w:p>
        <w:p w14:paraId="4CF3DDF7" w14:textId="77777777" w:rsidR="0078783B" w:rsidRPr="00856E49" w:rsidRDefault="0078783B" w:rsidP="009E0407">
          <w:pPr>
            <w:pStyle w:val="TorVergata-pidipagina"/>
            <w:jc w:val="center"/>
          </w:pPr>
        </w:p>
      </w:tc>
      <w:tc>
        <w:tcPr>
          <w:tcW w:w="1298" w:type="pct"/>
          <w:tcMar>
            <w:left w:w="0" w:type="dxa"/>
            <w:right w:w="0" w:type="dxa"/>
          </w:tcMar>
          <w:vAlign w:val="center"/>
        </w:tcPr>
        <w:p w14:paraId="42972958" w14:textId="77777777" w:rsidR="00236FD1" w:rsidRPr="00236FD1" w:rsidRDefault="00236FD1" w:rsidP="00271040">
          <w:pPr>
            <w:pStyle w:val="TorVergata-pidipagina"/>
            <w:jc w:val="right"/>
            <w:rPr>
              <w:lang w:val="en-US"/>
            </w:rPr>
          </w:pPr>
          <w:r w:rsidRPr="00236FD1">
            <w:rPr>
              <w:lang w:val="en-US"/>
            </w:rPr>
            <w:t>C.F. 80213750583</w:t>
          </w:r>
        </w:p>
        <w:p w14:paraId="3C19DBED" w14:textId="77777777" w:rsidR="00E542C0" w:rsidRPr="00BA138B" w:rsidRDefault="00236FD1" w:rsidP="00271040">
          <w:pPr>
            <w:pStyle w:val="TorVergata-pidipagina"/>
            <w:jc w:val="right"/>
          </w:pPr>
          <w:r w:rsidRPr="00236FD1">
            <w:rPr>
              <w:lang w:val="en-US"/>
            </w:rPr>
            <w:t>P.I. 02133971008</w:t>
          </w:r>
        </w:p>
      </w:tc>
    </w:tr>
  </w:tbl>
  <w:p w14:paraId="55A0A3F4" w14:textId="77777777" w:rsidR="0015491C" w:rsidRPr="00BA138B" w:rsidRDefault="0015491C" w:rsidP="00EE07CF">
    <w:pPr>
      <w:pStyle w:val="TorVergata-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96CC88" w14:textId="77777777" w:rsidR="00F17629" w:rsidRDefault="00F17629" w:rsidP="0015491C">
      <w:pPr>
        <w:spacing w:line="240" w:lineRule="auto"/>
      </w:pPr>
      <w:r>
        <w:separator/>
      </w:r>
    </w:p>
  </w:footnote>
  <w:footnote w:type="continuationSeparator" w:id="0">
    <w:p w14:paraId="5A6B57DE" w14:textId="77777777" w:rsidR="00F17629" w:rsidRDefault="00F17629" w:rsidP="001549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77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811"/>
    </w:tblGrid>
    <w:tr w:rsidR="004A574E" w14:paraId="2F19693A" w14:textId="77777777" w:rsidTr="00E35AE5">
      <w:trPr>
        <w:trHeight w:val="1106"/>
        <w:jc w:val="center"/>
      </w:trPr>
      <w:tc>
        <w:tcPr>
          <w:tcW w:w="4962" w:type="dxa"/>
          <w:tcBorders>
            <w:right w:val="single" w:sz="4" w:space="0" w:color="auto"/>
          </w:tcBorders>
          <w:vAlign w:val="center"/>
        </w:tcPr>
        <w:p w14:paraId="4F174989" w14:textId="77777777" w:rsidR="004A574E" w:rsidRDefault="004A574E" w:rsidP="00EE07CF">
          <w:pPr>
            <w:pStyle w:val="TorVergata-intestazionedestra"/>
          </w:pPr>
          <w:r>
            <w:rPr>
              <w:noProof/>
            </w:rPr>
            <w:drawing>
              <wp:inline distT="0" distB="0" distL="0" distR="0" wp14:anchorId="27C63238" wp14:editId="79816389">
                <wp:extent cx="2815389" cy="671569"/>
                <wp:effectExtent l="0" t="0" r="4445" b="0"/>
                <wp:docPr id="5" name="Immagine 5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1" w:type="dxa"/>
          <w:tcBorders>
            <w:left w:val="single" w:sz="4" w:space="0" w:color="auto"/>
          </w:tcBorders>
          <w:tcMar>
            <w:left w:w="397" w:type="dxa"/>
          </w:tcMar>
          <w:vAlign w:val="center"/>
        </w:tcPr>
        <w:p w14:paraId="4B6CFC57" w14:textId="444DA237" w:rsidR="000B3CAB" w:rsidRPr="00FE35D2" w:rsidRDefault="000B3CAB" w:rsidP="00EE07CF">
          <w:pPr>
            <w:pStyle w:val="TorVergata-intestazionedestra"/>
          </w:pPr>
        </w:p>
      </w:tc>
    </w:tr>
  </w:tbl>
  <w:p w14:paraId="7CE6A4D1" w14:textId="77777777"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43577"/>
    <w:multiLevelType w:val="hybridMultilevel"/>
    <w:tmpl w:val="C0C861F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D4A71"/>
    <w:multiLevelType w:val="hybridMultilevel"/>
    <w:tmpl w:val="198694E4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E2F5F"/>
    <w:multiLevelType w:val="hybridMultilevel"/>
    <w:tmpl w:val="1C38F3D6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775A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99F0DE2"/>
    <w:multiLevelType w:val="hybridMultilevel"/>
    <w:tmpl w:val="438A6BC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0671F"/>
    <w:multiLevelType w:val="hybridMultilevel"/>
    <w:tmpl w:val="DACC7E12"/>
    <w:lvl w:ilvl="0" w:tplc="5316F1E0">
      <w:numFmt w:val="bullet"/>
      <w:lvlText w:val="-"/>
      <w:lvlJc w:val="left"/>
      <w:pPr>
        <w:ind w:left="720" w:hanging="360"/>
      </w:pPr>
      <w:rPr>
        <w:rFonts w:ascii="Circe" w:eastAsiaTheme="minorHAnsi" w:hAnsi="Circ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80E532B"/>
    <w:multiLevelType w:val="hybridMultilevel"/>
    <w:tmpl w:val="CC4C3BD8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864ED4"/>
    <w:multiLevelType w:val="hybridMultilevel"/>
    <w:tmpl w:val="3BC8E886"/>
    <w:lvl w:ilvl="0" w:tplc="FE7EDB2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7258E"/>
    <w:multiLevelType w:val="hybridMultilevel"/>
    <w:tmpl w:val="BC662FE4"/>
    <w:lvl w:ilvl="0" w:tplc="08F27CF2">
      <w:numFmt w:val="bullet"/>
      <w:lvlText w:val="-"/>
      <w:lvlJc w:val="left"/>
      <w:pPr>
        <w:ind w:left="720" w:hanging="360"/>
      </w:pPr>
      <w:rPr>
        <w:rFonts w:ascii="Minion Pro" w:eastAsiaTheme="minorHAnsi" w:hAnsi="Minion Pro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1B4AFC"/>
    <w:multiLevelType w:val="hybridMultilevel"/>
    <w:tmpl w:val="CC0ED60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1C48F0"/>
    <w:multiLevelType w:val="hybridMultilevel"/>
    <w:tmpl w:val="30082080"/>
    <w:lvl w:ilvl="0" w:tplc="1444DC7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0A054F"/>
    <w:multiLevelType w:val="hybridMultilevel"/>
    <w:tmpl w:val="C99290CA"/>
    <w:lvl w:ilvl="0" w:tplc="E68082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8F2AD9"/>
    <w:multiLevelType w:val="hybridMultilevel"/>
    <w:tmpl w:val="22FA34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9435EF"/>
    <w:multiLevelType w:val="hybridMultilevel"/>
    <w:tmpl w:val="BB04F954"/>
    <w:lvl w:ilvl="0" w:tplc="E68082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342388"/>
    <w:multiLevelType w:val="hybridMultilevel"/>
    <w:tmpl w:val="DA34B356"/>
    <w:lvl w:ilvl="0" w:tplc="A3906428">
      <w:numFmt w:val="bullet"/>
      <w:lvlText w:val="-"/>
      <w:lvlJc w:val="left"/>
      <w:pPr>
        <w:ind w:left="720" w:hanging="360"/>
      </w:pPr>
      <w:rPr>
        <w:rFonts w:ascii="Circe" w:eastAsiaTheme="minorHAnsi" w:hAnsi="Circ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9F7789C"/>
    <w:multiLevelType w:val="hybridMultilevel"/>
    <w:tmpl w:val="69DA71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B7711F"/>
    <w:multiLevelType w:val="hybridMultilevel"/>
    <w:tmpl w:val="F0C07DDE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615969"/>
    <w:multiLevelType w:val="hybridMultilevel"/>
    <w:tmpl w:val="483A5EAC"/>
    <w:lvl w:ilvl="0" w:tplc="766A612C">
      <w:start w:val="80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7"/>
  </w:num>
  <w:num w:numId="4">
    <w:abstractNumId w:val="5"/>
  </w:num>
  <w:num w:numId="5">
    <w:abstractNumId w:val="14"/>
  </w:num>
  <w:num w:numId="6">
    <w:abstractNumId w:val="3"/>
  </w:num>
  <w:num w:numId="7">
    <w:abstractNumId w:val="10"/>
  </w:num>
  <w:num w:numId="8">
    <w:abstractNumId w:val="2"/>
  </w:num>
  <w:num w:numId="9">
    <w:abstractNumId w:val="6"/>
  </w:num>
  <w:num w:numId="10">
    <w:abstractNumId w:val="16"/>
  </w:num>
  <w:num w:numId="11">
    <w:abstractNumId w:val="1"/>
  </w:num>
  <w:num w:numId="12">
    <w:abstractNumId w:val="12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rQwNTQFAmMTQ1NjIyUdpeDU4uLM/DyQArNaABNZVgUsAAAA"/>
  </w:docVars>
  <w:rsids>
    <w:rsidRoot w:val="00EA68DD"/>
    <w:rsid w:val="000047C7"/>
    <w:rsid w:val="0001590D"/>
    <w:rsid w:val="00017EDF"/>
    <w:rsid w:val="0002782C"/>
    <w:rsid w:val="00045070"/>
    <w:rsid w:val="0004667F"/>
    <w:rsid w:val="000476A8"/>
    <w:rsid w:val="000519E7"/>
    <w:rsid w:val="000536B9"/>
    <w:rsid w:val="0006152E"/>
    <w:rsid w:val="00067492"/>
    <w:rsid w:val="000709BF"/>
    <w:rsid w:val="0007392A"/>
    <w:rsid w:val="00073A1A"/>
    <w:rsid w:val="00074FC0"/>
    <w:rsid w:val="0008036E"/>
    <w:rsid w:val="000807F2"/>
    <w:rsid w:val="00087700"/>
    <w:rsid w:val="00092F18"/>
    <w:rsid w:val="00094DB6"/>
    <w:rsid w:val="0009730C"/>
    <w:rsid w:val="000B3CAB"/>
    <w:rsid w:val="000B438A"/>
    <w:rsid w:val="000B573A"/>
    <w:rsid w:val="000C4C8C"/>
    <w:rsid w:val="000D6995"/>
    <w:rsid w:val="000E1ECE"/>
    <w:rsid w:val="000E4F42"/>
    <w:rsid w:val="000F11A3"/>
    <w:rsid w:val="000F31B6"/>
    <w:rsid w:val="000F3BCA"/>
    <w:rsid w:val="000F7B90"/>
    <w:rsid w:val="000F7BBB"/>
    <w:rsid w:val="001041D8"/>
    <w:rsid w:val="001117C2"/>
    <w:rsid w:val="00127803"/>
    <w:rsid w:val="00141EEB"/>
    <w:rsid w:val="0014525E"/>
    <w:rsid w:val="00147EA8"/>
    <w:rsid w:val="001528F9"/>
    <w:rsid w:val="00154608"/>
    <w:rsid w:val="0015491C"/>
    <w:rsid w:val="0015746E"/>
    <w:rsid w:val="001819C8"/>
    <w:rsid w:val="00187625"/>
    <w:rsid w:val="001910ED"/>
    <w:rsid w:val="0019739A"/>
    <w:rsid w:val="001A18D9"/>
    <w:rsid w:val="001A2B2C"/>
    <w:rsid w:val="001A4AB7"/>
    <w:rsid w:val="001B0258"/>
    <w:rsid w:val="001B30D8"/>
    <w:rsid w:val="001C00AE"/>
    <w:rsid w:val="001C2A00"/>
    <w:rsid w:val="001C313C"/>
    <w:rsid w:val="001D13C9"/>
    <w:rsid w:val="001D180B"/>
    <w:rsid w:val="001D320A"/>
    <w:rsid w:val="001D4BED"/>
    <w:rsid w:val="001D5F27"/>
    <w:rsid w:val="001D7B8A"/>
    <w:rsid w:val="001E0FEC"/>
    <w:rsid w:val="001E4647"/>
    <w:rsid w:val="001E6EB1"/>
    <w:rsid w:val="001F1C53"/>
    <w:rsid w:val="001F3A0A"/>
    <w:rsid w:val="001F4776"/>
    <w:rsid w:val="00200970"/>
    <w:rsid w:val="00201331"/>
    <w:rsid w:val="0020351F"/>
    <w:rsid w:val="0021469E"/>
    <w:rsid w:val="00215832"/>
    <w:rsid w:val="00216288"/>
    <w:rsid w:val="00224400"/>
    <w:rsid w:val="00226B42"/>
    <w:rsid w:val="002311C4"/>
    <w:rsid w:val="00235009"/>
    <w:rsid w:val="00236FD1"/>
    <w:rsid w:val="00244375"/>
    <w:rsid w:val="002454E3"/>
    <w:rsid w:val="00246CA8"/>
    <w:rsid w:val="002536AB"/>
    <w:rsid w:val="00257F67"/>
    <w:rsid w:val="00271040"/>
    <w:rsid w:val="00272359"/>
    <w:rsid w:val="0027510B"/>
    <w:rsid w:val="00287667"/>
    <w:rsid w:val="00293BBE"/>
    <w:rsid w:val="00297B68"/>
    <w:rsid w:val="002A5DE2"/>
    <w:rsid w:val="002A7BD9"/>
    <w:rsid w:val="002B1859"/>
    <w:rsid w:val="002B7E5B"/>
    <w:rsid w:val="002C0FB7"/>
    <w:rsid w:val="002C384C"/>
    <w:rsid w:val="002C51EA"/>
    <w:rsid w:val="002C54FD"/>
    <w:rsid w:val="002D16A1"/>
    <w:rsid w:val="002D1987"/>
    <w:rsid w:val="002D2B3F"/>
    <w:rsid w:val="002D30CF"/>
    <w:rsid w:val="002D3409"/>
    <w:rsid w:val="002E0312"/>
    <w:rsid w:val="002E332D"/>
    <w:rsid w:val="002E3936"/>
    <w:rsid w:val="002E3C30"/>
    <w:rsid w:val="002E6440"/>
    <w:rsid w:val="002F43B8"/>
    <w:rsid w:val="00301E1D"/>
    <w:rsid w:val="00304D64"/>
    <w:rsid w:val="003113A3"/>
    <w:rsid w:val="00334557"/>
    <w:rsid w:val="003354A6"/>
    <w:rsid w:val="0033564E"/>
    <w:rsid w:val="00340A81"/>
    <w:rsid w:val="00340F0E"/>
    <w:rsid w:val="0034187C"/>
    <w:rsid w:val="003418A1"/>
    <w:rsid w:val="0034345E"/>
    <w:rsid w:val="00345585"/>
    <w:rsid w:val="003459E7"/>
    <w:rsid w:val="00347813"/>
    <w:rsid w:val="003542A1"/>
    <w:rsid w:val="003542AB"/>
    <w:rsid w:val="00355955"/>
    <w:rsid w:val="00364AFC"/>
    <w:rsid w:val="00364C57"/>
    <w:rsid w:val="003703AE"/>
    <w:rsid w:val="00370779"/>
    <w:rsid w:val="0037389E"/>
    <w:rsid w:val="00381577"/>
    <w:rsid w:val="00382775"/>
    <w:rsid w:val="00384BA0"/>
    <w:rsid w:val="00385A1A"/>
    <w:rsid w:val="003938EA"/>
    <w:rsid w:val="0039461B"/>
    <w:rsid w:val="00396C6B"/>
    <w:rsid w:val="0039733E"/>
    <w:rsid w:val="003A15F9"/>
    <w:rsid w:val="003A7211"/>
    <w:rsid w:val="003B062F"/>
    <w:rsid w:val="003C198F"/>
    <w:rsid w:val="003C524E"/>
    <w:rsid w:val="003C7531"/>
    <w:rsid w:val="003D1036"/>
    <w:rsid w:val="003D540B"/>
    <w:rsid w:val="003D5E63"/>
    <w:rsid w:val="003D6B81"/>
    <w:rsid w:val="003D6DF6"/>
    <w:rsid w:val="003E1303"/>
    <w:rsid w:val="003E42CE"/>
    <w:rsid w:val="003F062E"/>
    <w:rsid w:val="003F075C"/>
    <w:rsid w:val="003F2445"/>
    <w:rsid w:val="003F386B"/>
    <w:rsid w:val="003F49A1"/>
    <w:rsid w:val="0040032D"/>
    <w:rsid w:val="00405F5C"/>
    <w:rsid w:val="00406E63"/>
    <w:rsid w:val="0042060C"/>
    <w:rsid w:val="00421DBF"/>
    <w:rsid w:val="0042304E"/>
    <w:rsid w:val="0043160F"/>
    <w:rsid w:val="00434555"/>
    <w:rsid w:val="004456CB"/>
    <w:rsid w:val="00451295"/>
    <w:rsid w:val="00461F21"/>
    <w:rsid w:val="0046627C"/>
    <w:rsid w:val="004700C2"/>
    <w:rsid w:val="00471076"/>
    <w:rsid w:val="00476479"/>
    <w:rsid w:val="00477DB8"/>
    <w:rsid w:val="004804A5"/>
    <w:rsid w:val="004806EF"/>
    <w:rsid w:val="00485166"/>
    <w:rsid w:val="0048695A"/>
    <w:rsid w:val="00491A09"/>
    <w:rsid w:val="004A1B81"/>
    <w:rsid w:val="004A574E"/>
    <w:rsid w:val="004C0389"/>
    <w:rsid w:val="004D2A85"/>
    <w:rsid w:val="004E1B4E"/>
    <w:rsid w:val="004E4F23"/>
    <w:rsid w:val="004E59F5"/>
    <w:rsid w:val="004F46A2"/>
    <w:rsid w:val="004F6282"/>
    <w:rsid w:val="004F66EC"/>
    <w:rsid w:val="004F7823"/>
    <w:rsid w:val="005005B7"/>
    <w:rsid w:val="005032DA"/>
    <w:rsid w:val="00506175"/>
    <w:rsid w:val="00512AB2"/>
    <w:rsid w:val="0051486B"/>
    <w:rsid w:val="00524074"/>
    <w:rsid w:val="005261CB"/>
    <w:rsid w:val="005261D1"/>
    <w:rsid w:val="005268C0"/>
    <w:rsid w:val="00527F8A"/>
    <w:rsid w:val="00531B4C"/>
    <w:rsid w:val="00532AD6"/>
    <w:rsid w:val="005337F9"/>
    <w:rsid w:val="005448CF"/>
    <w:rsid w:val="00560213"/>
    <w:rsid w:val="0056170F"/>
    <w:rsid w:val="0057619F"/>
    <w:rsid w:val="00581B8D"/>
    <w:rsid w:val="0059574B"/>
    <w:rsid w:val="0059698F"/>
    <w:rsid w:val="005A417C"/>
    <w:rsid w:val="005A4AEF"/>
    <w:rsid w:val="005B122E"/>
    <w:rsid w:val="005B2746"/>
    <w:rsid w:val="005B466D"/>
    <w:rsid w:val="005B579D"/>
    <w:rsid w:val="005C50D9"/>
    <w:rsid w:val="005D0B2D"/>
    <w:rsid w:val="005D4267"/>
    <w:rsid w:val="005D51DE"/>
    <w:rsid w:val="005E3865"/>
    <w:rsid w:val="005E432C"/>
    <w:rsid w:val="005E4FEB"/>
    <w:rsid w:val="005F50B3"/>
    <w:rsid w:val="005F7117"/>
    <w:rsid w:val="00610116"/>
    <w:rsid w:val="00613A31"/>
    <w:rsid w:val="00620056"/>
    <w:rsid w:val="0062042B"/>
    <w:rsid w:val="00622379"/>
    <w:rsid w:val="00623918"/>
    <w:rsid w:val="00624E87"/>
    <w:rsid w:val="006264BF"/>
    <w:rsid w:val="00627DDD"/>
    <w:rsid w:val="0063476D"/>
    <w:rsid w:val="00635D2E"/>
    <w:rsid w:val="0063655E"/>
    <w:rsid w:val="00643A10"/>
    <w:rsid w:val="006448F6"/>
    <w:rsid w:val="00647008"/>
    <w:rsid w:val="00650290"/>
    <w:rsid w:val="0065081D"/>
    <w:rsid w:val="00652408"/>
    <w:rsid w:val="00662FFE"/>
    <w:rsid w:val="006637AF"/>
    <w:rsid w:val="006640C1"/>
    <w:rsid w:val="00664475"/>
    <w:rsid w:val="00670C2A"/>
    <w:rsid w:val="00672D8C"/>
    <w:rsid w:val="00673FBF"/>
    <w:rsid w:val="00674456"/>
    <w:rsid w:val="0067520C"/>
    <w:rsid w:val="00680C33"/>
    <w:rsid w:val="00682B32"/>
    <w:rsid w:val="00684DD7"/>
    <w:rsid w:val="00686E84"/>
    <w:rsid w:val="006874D3"/>
    <w:rsid w:val="00696F2F"/>
    <w:rsid w:val="006A12E7"/>
    <w:rsid w:val="006A2330"/>
    <w:rsid w:val="006A2DE3"/>
    <w:rsid w:val="006A40DA"/>
    <w:rsid w:val="006A6882"/>
    <w:rsid w:val="006B0DC9"/>
    <w:rsid w:val="006B6DF7"/>
    <w:rsid w:val="006C3E0F"/>
    <w:rsid w:val="006D3E93"/>
    <w:rsid w:val="006D62B3"/>
    <w:rsid w:val="006E0172"/>
    <w:rsid w:val="006E09D3"/>
    <w:rsid w:val="006E1EDB"/>
    <w:rsid w:val="006E36E2"/>
    <w:rsid w:val="006E3F78"/>
    <w:rsid w:val="006F0997"/>
    <w:rsid w:val="006F2840"/>
    <w:rsid w:val="00705F67"/>
    <w:rsid w:val="007173BB"/>
    <w:rsid w:val="0072540B"/>
    <w:rsid w:val="00727DA7"/>
    <w:rsid w:val="00727F3C"/>
    <w:rsid w:val="007339EE"/>
    <w:rsid w:val="00734959"/>
    <w:rsid w:val="00740353"/>
    <w:rsid w:val="00745AB4"/>
    <w:rsid w:val="007479D5"/>
    <w:rsid w:val="00751B0E"/>
    <w:rsid w:val="00751BB6"/>
    <w:rsid w:val="00753691"/>
    <w:rsid w:val="007625F8"/>
    <w:rsid w:val="007713C6"/>
    <w:rsid w:val="007720A6"/>
    <w:rsid w:val="0077246B"/>
    <w:rsid w:val="00780F4A"/>
    <w:rsid w:val="00781B08"/>
    <w:rsid w:val="00784F8A"/>
    <w:rsid w:val="007859E9"/>
    <w:rsid w:val="0078783B"/>
    <w:rsid w:val="00787961"/>
    <w:rsid w:val="007944CC"/>
    <w:rsid w:val="007A3CD3"/>
    <w:rsid w:val="007B566E"/>
    <w:rsid w:val="007C1A57"/>
    <w:rsid w:val="007D01EE"/>
    <w:rsid w:val="007D1FAC"/>
    <w:rsid w:val="007D2649"/>
    <w:rsid w:val="007D3607"/>
    <w:rsid w:val="007E5039"/>
    <w:rsid w:val="007E6642"/>
    <w:rsid w:val="007E6EC2"/>
    <w:rsid w:val="007E7F43"/>
    <w:rsid w:val="007F4148"/>
    <w:rsid w:val="007F51E4"/>
    <w:rsid w:val="008033D2"/>
    <w:rsid w:val="00803BE6"/>
    <w:rsid w:val="008104CC"/>
    <w:rsid w:val="0081497E"/>
    <w:rsid w:val="00814E2F"/>
    <w:rsid w:val="00816752"/>
    <w:rsid w:val="00821FF7"/>
    <w:rsid w:val="008227C8"/>
    <w:rsid w:val="008236C1"/>
    <w:rsid w:val="008245BA"/>
    <w:rsid w:val="008248C1"/>
    <w:rsid w:val="00826A91"/>
    <w:rsid w:val="00830D38"/>
    <w:rsid w:val="008314DE"/>
    <w:rsid w:val="00835CE5"/>
    <w:rsid w:val="00844FDA"/>
    <w:rsid w:val="0084506B"/>
    <w:rsid w:val="0084530D"/>
    <w:rsid w:val="00852F88"/>
    <w:rsid w:val="00854F73"/>
    <w:rsid w:val="0085504E"/>
    <w:rsid w:val="0085608D"/>
    <w:rsid w:val="00856E49"/>
    <w:rsid w:val="00857F2C"/>
    <w:rsid w:val="00882780"/>
    <w:rsid w:val="008912FA"/>
    <w:rsid w:val="0089229B"/>
    <w:rsid w:val="008956F7"/>
    <w:rsid w:val="0089608E"/>
    <w:rsid w:val="008A0F2D"/>
    <w:rsid w:val="008A636B"/>
    <w:rsid w:val="008A78AF"/>
    <w:rsid w:val="008C5D9A"/>
    <w:rsid w:val="008D5728"/>
    <w:rsid w:val="008D664B"/>
    <w:rsid w:val="008E5CB7"/>
    <w:rsid w:val="008F6D28"/>
    <w:rsid w:val="00901A71"/>
    <w:rsid w:val="00901F02"/>
    <w:rsid w:val="009047CE"/>
    <w:rsid w:val="00904C09"/>
    <w:rsid w:val="0090616A"/>
    <w:rsid w:val="00912309"/>
    <w:rsid w:val="00915C5A"/>
    <w:rsid w:val="009261CB"/>
    <w:rsid w:val="0093415C"/>
    <w:rsid w:val="00934AEF"/>
    <w:rsid w:val="00942199"/>
    <w:rsid w:val="009522D5"/>
    <w:rsid w:val="009524E7"/>
    <w:rsid w:val="00953784"/>
    <w:rsid w:val="009554CB"/>
    <w:rsid w:val="00955799"/>
    <w:rsid w:val="009562A9"/>
    <w:rsid w:val="00961A7D"/>
    <w:rsid w:val="00965562"/>
    <w:rsid w:val="009734E2"/>
    <w:rsid w:val="00973A13"/>
    <w:rsid w:val="00974A7D"/>
    <w:rsid w:val="00974D31"/>
    <w:rsid w:val="009769E7"/>
    <w:rsid w:val="00980063"/>
    <w:rsid w:val="009923B5"/>
    <w:rsid w:val="00992B89"/>
    <w:rsid w:val="0099586A"/>
    <w:rsid w:val="00996F62"/>
    <w:rsid w:val="009A0678"/>
    <w:rsid w:val="009A369B"/>
    <w:rsid w:val="009A6D5F"/>
    <w:rsid w:val="009C35B3"/>
    <w:rsid w:val="009D5569"/>
    <w:rsid w:val="009E0407"/>
    <w:rsid w:val="009E53A3"/>
    <w:rsid w:val="009F4643"/>
    <w:rsid w:val="009F786E"/>
    <w:rsid w:val="00A05A5B"/>
    <w:rsid w:val="00A27230"/>
    <w:rsid w:val="00A274A8"/>
    <w:rsid w:val="00A27C61"/>
    <w:rsid w:val="00A35CB5"/>
    <w:rsid w:val="00A37973"/>
    <w:rsid w:val="00A433B1"/>
    <w:rsid w:val="00A44BD8"/>
    <w:rsid w:val="00A45642"/>
    <w:rsid w:val="00A51D9F"/>
    <w:rsid w:val="00A53BEB"/>
    <w:rsid w:val="00A73169"/>
    <w:rsid w:val="00A75E83"/>
    <w:rsid w:val="00A77402"/>
    <w:rsid w:val="00A85D74"/>
    <w:rsid w:val="00A87563"/>
    <w:rsid w:val="00A90B54"/>
    <w:rsid w:val="00A9309A"/>
    <w:rsid w:val="00A944FC"/>
    <w:rsid w:val="00A95BF6"/>
    <w:rsid w:val="00AA0D4C"/>
    <w:rsid w:val="00AA40CC"/>
    <w:rsid w:val="00AB5AD2"/>
    <w:rsid w:val="00AC65D5"/>
    <w:rsid w:val="00AD167A"/>
    <w:rsid w:val="00AD694E"/>
    <w:rsid w:val="00AD6A90"/>
    <w:rsid w:val="00AD7BCF"/>
    <w:rsid w:val="00AE021B"/>
    <w:rsid w:val="00AE3EEB"/>
    <w:rsid w:val="00AE68F7"/>
    <w:rsid w:val="00AF172F"/>
    <w:rsid w:val="00AF208A"/>
    <w:rsid w:val="00AF2B7D"/>
    <w:rsid w:val="00AF700B"/>
    <w:rsid w:val="00B11C8C"/>
    <w:rsid w:val="00B11CEB"/>
    <w:rsid w:val="00B14232"/>
    <w:rsid w:val="00B1656D"/>
    <w:rsid w:val="00B25BD1"/>
    <w:rsid w:val="00B264CE"/>
    <w:rsid w:val="00B309D2"/>
    <w:rsid w:val="00B3154A"/>
    <w:rsid w:val="00B3251A"/>
    <w:rsid w:val="00B32D94"/>
    <w:rsid w:val="00B3315A"/>
    <w:rsid w:val="00B46160"/>
    <w:rsid w:val="00B54F0A"/>
    <w:rsid w:val="00B60D5C"/>
    <w:rsid w:val="00B72169"/>
    <w:rsid w:val="00B7523D"/>
    <w:rsid w:val="00B87476"/>
    <w:rsid w:val="00B91612"/>
    <w:rsid w:val="00B92484"/>
    <w:rsid w:val="00BA138B"/>
    <w:rsid w:val="00BA610D"/>
    <w:rsid w:val="00BB666C"/>
    <w:rsid w:val="00BB694C"/>
    <w:rsid w:val="00BC2229"/>
    <w:rsid w:val="00BC288D"/>
    <w:rsid w:val="00BC3BFB"/>
    <w:rsid w:val="00BD3734"/>
    <w:rsid w:val="00BD5631"/>
    <w:rsid w:val="00BE2E4B"/>
    <w:rsid w:val="00BE3055"/>
    <w:rsid w:val="00BE5DD4"/>
    <w:rsid w:val="00BF0A78"/>
    <w:rsid w:val="00BF3726"/>
    <w:rsid w:val="00BF5355"/>
    <w:rsid w:val="00BF6269"/>
    <w:rsid w:val="00BF6431"/>
    <w:rsid w:val="00BF6A27"/>
    <w:rsid w:val="00C023C5"/>
    <w:rsid w:val="00C04151"/>
    <w:rsid w:val="00C0431B"/>
    <w:rsid w:val="00C07A0D"/>
    <w:rsid w:val="00C122F6"/>
    <w:rsid w:val="00C13069"/>
    <w:rsid w:val="00C162E0"/>
    <w:rsid w:val="00C17611"/>
    <w:rsid w:val="00C2782C"/>
    <w:rsid w:val="00C34C55"/>
    <w:rsid w:val="00C368BC"/>
    <w:rsid w:val="00C36DD8"/>
    <w:rsid w:val="00C4171F"/>
    <w:rsid w:val="00C43562"/>
    <w:rsid w:val="00C4685B"/>
    <w:rsid w:val="00C50CE3"/>
    <w:rsid w:val="00C548AE"/>
    <w:rsid w:val="00C57568"/>
    <w:rsid w:val="00C63B0E"/>
    <w:rsid w:val="00C64BBD"/>
    <w:rsid w:val="00C67ED5"/>
    <w:rsid w:val="00C7254A"/>
    <w:rsid w:val="00C72BA0"/>
    <w:rsid w:val="00C73730"/>
    <w:rsid w:val="00C7674F"/>
    <w:rsid w:val="00C805A9"/>
    <w:rsid w:val="00C8080E"/>
    <w:rsid w:val="00C80CBC"/>
    <w:rsid w:val="00C81D16"/>
    <w:rsid w:val="00C84915"/>
    <w:rsid w:val="00C8511C"/>
    <w:rsid w:val="00C851AD"/>
    <w:rsid w:val="00C85550"/>
    <w:rsid w:val="00C86443"/>
    <w:rsid w:val="00C94CDF"/>
    <w:rsid w:val="00CA09D2"/>
    <w:rsid w:val="00CA5195"/>
    <w:rsid w:val="00CB27C4"/>
    <w:rsid w:val="00CB2906"/>
    <w:rsid w:val="00CB4FE2"/>
    <w:rsid w:val="00CC07E1"/>
    <w:rsid w:val="00CD4764"/>
    <w:rsid w:val="00CD7E7F"/>
    <w:rsid w:val="00CE21E7"/>
    <w:rsid w:val="00CE30E8"/>
    <w:rsid w:val="00CE3335"/>
    <w:rsid w:val="00CF0033"/>
    <w:rsid w:val="00D03519"/>
    <w:rsid w:val="00D03C02"/>
    <w:rsid w:val="00D11FBE"/>
    <w:rsid w:val="00D1320C"/>
    <w:rsid w:val="00D15417"/>
    <w:rsid w:val="00D16903"/>
    <w:rsid w:val="00D26B4D"/>
    <w:rsid w:val="00D27A53"/>
    <w:rsid w:val="00D30A98"/>
    <w:rsid w:val="00D30FE9"/>
    <w:rsid w:val="00D31D88"/>
    <w:rsid w:val="00D331D6"/>
    <w:rsid w:val="00D41C49"/>
    <w:rsid w:val="00D43D9F"/>
    <w:rsid w:val="00D44123"/>
    <w:rsid w:val="00D44F52"/>
    <w:rsid w:val="00D45598"/>
    <w:rsid w:val="00D61A59"/>
    <w:rsid w:val="00D6394B"/>
    <w:rsid w:val="00D67708"/>
    <w:rsid w:val="00D72B53"/>
    <w:rsid w:val="00D72D1B"/>
    <w:rsid w:val="00D77544"/>
    <w:rsid w:val="00D877E9"/>
    <w:rsid w:val="00D9279A"/>
    <w:rsid w:val="00DA5701"/>
    <w:rsid w:val="00DA73F3"/>
    <w:rsid w:val="00DB15B3"/>
    <w:rsid w:val="00DB4489"/>
    <w:rsid w:val="00DB48E3"/>
    <w:rsid w:val="00DB7AF8"/>
    <w:rsid w:val="00DC17C8"/>
    <w:rsid w:val="00DC2181"/>
    <w:rsid w:val="00DC397F"/>
    <w:rsid w:val="00DC5180"/>
    <w:rsid w:val="00DD0462"/>
    <w:rsid w:val="00DD1F8D"/>
    <w:rsid w:val="00DD2B91"/>
    <w:rsid w:val="00DD7201"/>
    <w:rsid w:val="00DD7983"/>
    <w:rsid w:val="00DE092D"/>
    <w:rsid w:val="00DE54A0"/>
    <w:rsid w:val="00DE6B18"/>
    <w:rsid w:val="00DE7C5F"/>
    <w:rsid w:val="00DE7DC3"/>
    <w:rsid w:val="00DF2D29"/>
    <w:rsid w:val="00DF3282"/>
    <w:rsid w:val="00DF32C5"/>
    <w:rsid w:val="00DF3D9C"/>
    <w:rsid w:val="00DF6C9C"/>
    <w:rsid w:val="00E16592"/>
    <w:rsid w:val="00E16925"/>
    <w:rsid w:val="00E2360F"/>
    <w:rsid w:val="00E2550F"/>
    <w:rsid w:val="00E279AB"/>
    <w:rsid w:val="00E30E62"/>
    <w:rsid w:val="00E35AE5"/>
    <w:rsid w:val="00E36510"/>
    <w:rsid w:val="00E3683B"/>
    <w:rsid w:val="00E36A94"/>
    <w:rsid w:val="00E47DC3"/>
    <w:rsid w:val="00E522AA"/>
    <w:rsid w:val="00E542C0"/>
    <w:rsid w:val="00E57CC1"/>
    <w:rsid w:val="00E65EA7"/>
    <w:rsid w:val="00E7308E"/>
    <w:rsid w:val="00E761AE"/>
    <w:rsid w:val="00E76F61"/>
    <w:rsid w:val="00E77BE5"/>
    <w:rsid w:val="00E81A28"/>
    <w:rsid w:val="00E82846"/>
    <w:rsid w:val="00E979BC"/>
    <w:rsid w:val="00EA153A"/>
    <w:rsid w:val="00EA190E"/>
    <w:rsid w:val="00EA21D4"/>
    <w:rsid w:val="00EA3BF8"/>
    <w:rsid w:val="00EA68DD"/>
    <w:rsid w:val="00EB2D7E"/>
    <w:rsid w:val="00EB608B"/>
    <w:rsid w:val="00EC0F01"/>
    <w:rsid w:val="00EC7441"/>
    <w:rsid w:val="00ED15B7"/>
    <w:rsid w:val="00ED1944"/>
    <w:rsid w:val="00ED4CBA"/>
    <w:rsid w:val="00ED50CE"/>
    <w:rsid w:val="00ED5ACD"/>
    <w:rsid w:val="00ED61E9"/>
    <w:rsid w:val="00ED666C"/>
    <w:rsid w:val="00ED73BA"/>
    <w:rsid w:val="00EE07CF"/>
    <w:rsid w:val="00EE5AEE"/>
    <w:rsid w:val="00EE76EE"/>
    <w:rsid w:val="00EF64E7"/>
    <w:rsid w:val="00F053CE"/>
    <w:rsid w:val="00F0583E"/>
    <w:rsid w:val="00F07E91"/>
    <w:rsid w:val="00F13A2A"/>
    <w:rsid w:val="00F16398"/>
    <w:rsid w:val="00F16A96"/>
    <w:rsid w:val="00F17629"/>
    <w:rsid w:val="00F176B9"/>
    <w:rsid w:val="00F2121C"/>
    <w:rsid w:val="00F24458"/>
    <w:rsid w:val="00F3095F"/>
    <w:rsid w:val="00F31E50"/>
    <w:rsid w:val="00F3669E"/>
    <w:rsid w:val="00F37B1B"/>
    <w:rsid w:val="00F41FF2"/>
    <w:rsid w:val="00F5175C"/>
    <w:rsid w:val="00F57620"/>
    <w:rsid w:val="00F6179E"/>
    <w:rsid w:val="00F65AA4"/>
    <w:rsid w:val="00F66575"/>
    <w:rsid w:val="00F71C9B"/>
    <w:rsid w:val="00F7296F"/>
    <w:rsid w:val="00F7564A"/>
    <w:rsid w:val="00F77B92"/>
    <w:rsid w:val="00F81ED9"/>
    <w:rsid w:val="00F91E1F"/>
    <w:rsid w:val="00F9287D"/>
    <w:rsid w:val="00FA2D19"/>
    <w:rsid w:val="00FA31BA"/>
    <w:rsid w:val="00FB06D1"/>
    <w:rsid w:val="00FB0814"/>
    <w:rsid w:val="00FC2B91"/>
    <w:rsid w:val="00FC2CEA"/>
    <w:rsid w:val="00FC594D"/>
    <w:rsid w:val="00FC5E10"/>
    <w:rsid w:val="00FC6393"/>
    <w:rsid w:val="00FD14B0"/>
    <w:rsid w:val="00FD31F9"/>
    <w:rsid w:val="00FE35D2"/>
    <w:rsid w:val="00FE3A53"/>
    <w:rsid w:val="00FE6FCE"/>
    <w:rsid w:val="00FF3F5E"/>
    <w:rsid w:val="00FF4D8C"/>
    <w:rsid w:val="00FF7366"/>
    <w:rsid w:val="00FF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D678E"/>
  <w15:chartTrackingRefBased/>
  <w15:docId w15:val="{E5D42A23-10BF-4F95-B70F-0FBF1712E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01F02"/>
    <w:pPr>
      <w:spacing w:after="180" w:line="280" w:lineRule="exact"/>
    </w:pPr>
    <w:rPr>
      <w:rFonts w:ascii="Minion Pro" w:hAnsi="Minion Pro"/>
      <w:color w:val="000000" w:themeColor="text1"/>
      <w:sz w:val="24"/>
    </w:rPr>
  </w:style>
  <w:style w:type="paragraph" w:styleId="Titolo1">
    <w:name w:val="heading 1"/>
    <w:basedOn w:val="Normale"/>
    <w:next w:val="Normale"/>
    <w:link w:val="Titolo1Carattere"/>
    <w:qFormat/>
    <w:rsid w:val="00AF700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Paragrafoelenco">
    <w:name w:val="List Paragraph"/>
    <w:aliases w:val="Paragrafo elenco 2"/>
    <w:basedOn w:val="Normale"/>
    <w:uiPriority w:val="34"/>
    <w:qFormat/>
    <w:rsid w:val="00915C5A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AF700B"/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paragraph" w:customStyle="1" w:styleId="interlineacontratti">
    <w:name w:val="interlineacontratti"/>
    <w:basedOn w:val="Titolo1"/>
    <w:rsid w:val="00AF700B"/>
    <w:pPr>
      <w:widowControl w:val="0"/>
      <w:spacing w:before="0" w:after="0" w:line="440" w:lineRule="exact"/>
      <w:jc w:val="both"/>
      <w:outlineLvl w:val="9"/>
    </w:pPr>
    <w:rPr>
      <w:rFonts w:ascii="Arial" w:hAnsi="Arial"/>
      <w:b w:val="0"/>
      <w:bCs w:val="0"/>
      <w:kern w:val="28"/>
      <w:sz w:val="24"/>
      <w:szCs w:val="20"/>
    </w:rPr>
  </w:style>
  <w:style w:type="paragraph" w:customStyle="1" w:styleId="Pa0">
    <w:name w:val="Pa0"/>
    <w:basedOn w:val="Normale"/>
    <w:next w:val="Normale"/>
    <w:uiPriority w:val="99"/>
    <w:rsid w:val="00200970"/>
    <w:pPr>
      <w:autoSpaceDE w:val="0"/>
      <w:autoSpaceDN w:val="0"/>
      <w:adjustRightInd w:val="0"/>
      <w:spacing w:line="241" w:lineRule="atLeast"/>
    </w:pPr>
    <w:rPr>
      <w:szCs w:val="24"/>
      <w:lang w:val="en-GB"/>
    </w:rPr>
  </w:style>
  <w:style w:type="paragraph" w:customStyle="1" w:styleId="TorVergata-intestazionedestra">
    <w:name w:val="Tor Vergata - intestazione destra"/>
    <w:basedOn w:val="Intestazione"/>
    <w:qFormat/>
    <w:rsid w:val="009261CB"/>
    <w:pPr>
      <w:tabs>
        <w:tab w:val="clear" w:pos="4819"/>
        <w:tab w:val="clear" w:pos="9638"/>
        <w:tab w:val="left" w:pos="4335"/>
      </w:tabs>
      <w:spacing w:after="0" w:line="204" w:lineRule="auto"/>
    </w:pPr>
    <w:rPr>
      <w:rFonts w:ascii="Circe" w:hAnsi="Circe"/>
      <w:b/>
      <w:bCs/>
      <w:sz w:val="21"/>
      <w:szCs w:val="21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835CE5"/>
    <w:pPr>
      <w:spacing w:after="0" w:line="204" w:lineRule="auto"/>
    </w:pPr>
    <w:rPr>
      <w:rFonts w:ascii="Circe" w:hAnsi="Circe" w:cs="Arial"/>
      <w:color w:val="262626" w:themeColor="text1" w:themeTint="D9"/>
      <w:sz w:val="16"/>
      <w:szCs w:val="16"/>
    </w:rPr>
  </w:style>
  <w:style w:type="paragraph" w:customStyle="1" w:styleId="TorVergata-mittenteedestinatario">
    <w:name w:val="Tor Vergata - mittente e destinatario"/>
    <w:basedOn w:val="Normale"/>
    <w:link w:val="TorVergata-mittenteedestinatarioCarattere"/>
    <w:qFormat/>
    <w:rsid w:val="00901F02"/>
    <w:pPr>
      <w:spacing w:after="0"/>
    </w:pPr>
  </w:style>
  <w:style w:type="character" w:customStyle="1" w:styleId="TorVergata-pidipaginaCarattere">
    <w:name w:val="Tor Vergata - piè di pagina Carattere"/>
    <w:basedOn w:val="PidipaginaCarattere"/>
    <w:link w:val="TorVergata-pidipagina"/>
    <w:rsid w:val="00835CE5"/>
    <w:rPr>
      <w:rFonts w:ascii="Circe" w:hAnsi="Circe" w:cs="Arial"/>
      <w:color w:val="262626" w:themeColor="text1" w:themeTint="D9"/>
      <w:sz w:val="16"/>
      <w:szCs w:val="16"/>
    </w:rPr>
  </w:style>
  <w:style w:type="character" w:customStyle="1" w:styleId="TorVergata-mittenteedestinatarioCarattere">
    <w:name w:val="Tor Vergata - mittente e destinatario Carattere"/>
    <w:basedOn w:val="Carpredefinitoparagrafo"/>
    <w:link w:val="TorVergata-mittenteedestinatario"/>
    <w:rsid w:val="00901F02"/>
    <w:rPr>
      <w:rFonts w:ascii="Minion Pro" w:hAnsi="Minion Pro"/>
      <w:color w:val="000000" w:themeColor="text1"/>
      <w:sz w:val="24"/>
    </w:rPr>
  </w:style>
  <w:style w:type="paragraph" w:customStyle="1" w:styleId="Default">
    <w:name w:val="Default"/>
    <w:rsid w:val="009655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umeropagina">
    <w:name w:val="page number"/>
    <w:basedOn w:val="Carpredefinitoparagrafo"/>
    <w:uiPriority w:val="99"/>
    <w:unhideWhenUsed/>
    <w:rsid w:val="0042304E"/>
  </w:style>
  <w:style w:type="character" w:styleId="Menzionenonrisolta">
    <w:name w:val="Unresolved Mention"/>
    <w:basedOn w:val="Carpredefinitoparagrafo"/>
    <w:uiPriority w:val="99"/>
    <w:semiHidden/>
    <w:unhideWhenUsed/>
    <w:rsid w:val="005261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95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upe@uniroma2.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mgstn00\OneDrive%20-%20Universita'%20degli%20Studi%20di%20Roma%20Tor%20Vergata\Desktop\Modello_Carta_Intestata_giugno_2023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39eaa34593a7dd785187ff0e53865ed0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73ffb0ec8e4f9fb04933313cd310a174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DB44D-8251-432B-820E-BAD0824E62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109814-9C18-43A9-9A38-4714D74871C7}">
  <ds:schemaRefs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a8930660-cbca-4557-8af8-8732498a4714"/>
    <ds:schemaRef ds:uri="a803e6d2-1870-49af-a394-09c49866f1c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06B8C6F-AFE6-44E0-97BB-0A19752F9EA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6C21C9-A018-4C9F-9BE0-A3198D140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Modello_Carta_Intestata_giugno_2023</Template>
  <TotalTime>1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Roma Tor Vergata</vt:lpstr>
    </vt:vector>
  </TitlesOfParts>
  <Manager>Max.Schiraldi@uniroma2.eu</Manager>
  <Company>Università degli Studi di Roma Tor Vergata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Roma Tor Vergata</dc:title>
  <dc:subject>carta intestata</dc:subject>
  <dc:creator>Santina Giamogante</dc:creator>
  <cp:keywords>Università degli Studi di Roma Tor Vergata</cp:keywords>
  <dc:description>Università degli Studi di Roma Tor Vergata</dc:description>
  <cp:lastModifiedBy>Elena Corona</cp:lastModifiedBy>
  <cp:revision>3</cp:revision>
  <cp:lastPrinted>2024-07-04T13:31:00Z</cp:lastPrinted>
  <dcterms:created xsi:type="dcterms:W3CDTF">2026-09-03T10:32:00Z</dcterms:created>
  <dcterms:modified xsi:type="dcterms:W3CDTF">2026-09-03T10:33:00Z</dcterms:modified>
  <cp:category>carta intestata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  <property fmtid="{D5CDD505-2E9C-101B-9397-08002B2CF9AE}" pid="3" name="MediaServiceImageTags">
    <vt:lpwstr/>
  </property>
</Properties>
</file>